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C11A9" w14:textId="48BE1101" w:rsidR="00721664" w:rsidRPr="00D93861" w:rsidRDefault="00721664" w:rsidP="00D93861">
      <w:pPr>
        <w:spacing w:before="240" w:after="240"/>
        <w:ind w:left="4395"/>
        <w:rPr>
          <w:rFonts w:asciiTheme="minorHAnsi" w:eastAsia="Calibri" w:hAnsiTheme="minorHAnsi" w:cstheme="minorHAnsi"/>
          <w:b/>
          <w:szCs w:val="24"/>
          <w:lang w:eastAsia="en-US"/>
        </w:rPr>
      </w:pPr>
      <w:r w:rsidRPr="00D93861">
        <w:rPr>
          <w:rFonts w:asciiTheme="minorHAnsi" w:eastAsia="Calibri" w:hAnsiTheme="minorHAnsi" w:cstheme="minorHAnsi"/>
          <w:b/>
          <w:szCs w:val="24"/>
          <w:lang w:eastAsia="en-US"/>
        </w:rPr>
        <w:t xml:space="preserve">All’Ufficio Protocollo DSV </w:t>
      </w:r>
    </w:p>
    <w:p w14:paraId="541E51FE" w14:textId="0FE9139E" w:rsidR="00721664" w:rsidRPr="00D93861" w:rsidRDefault="009467DF" w:rsidP="00D93861">
      <w:pPr>
        <w:spacing w:before="240" w:after="240" w:line="259" w:lineRule="auto"/>
        <w:ind w:left="4394"/>
        <w:rPr>
          <w:rFonts w:asciiTheme="minorHAnsi" w:eastAsia="Calibri" w:hAnsiTheme="minorHAnsi" w:cstheme="minorHAnsi"/>
          <w:b/>
          <w:color w:val="0563C1"/>
          <w:szCs w:val="24"/>
          <w:u w:val="single"/>
          <w:lang w:eastAsia="en-US"/>
        </w:rPr>
      </w:pPr>
      <w:hyperlink r:id="rId7" w:history="1">
        <w:r w:rsidR="00721664" w:rsidRPr="00D93861">
          <w:rPr>
            <w:rStyle w:val="Collegamentoipertestuale"/>
            <w:rFonts w:asciiTheme="minorHAnsi" w:eastAsia="Calibri" w:hAnsiTheme="minorHAnsi" w:cstheme="minorHAnsi"/>
            <w:b/>
            <w:szCs w:val="24"/>
            <w:lang w:eastAsia="en-US"/>
          </w:rPr>
          <w:t>protocollodsv@units.it</w:t>
        </w:r>
      </w:hyperlink>
    </w:p>
    <w:p w14:paraId="66CA3202" w14:textId="39C0C71C" w:rsidR="00721664" w:rsidRPr="00D93861" w:rsidRDefault="00721664" w:rsidP="00F53CF1">
      <w:pPr>
        <w:spacing w:before="360" w:after="240" w:line="259" w:lineRule="auto"/>
        <w:ind w:left="-142" w:right="-851"/>
        <w:rPr>
          <w:rFonts w:asciiTheme="minorHAnsi" w:eastAsia="Calibri" w:hAnsiTheme="minorHAnsi" w:cstheme="minorHAnsi"/>
          <w:szCs w:val="24"/>
          <w:u w:val="single"/>
          <w:lang w:eastAsia="en-US"/>
        </w:rPr>
      </w:pPr>
      <w:r w:rsidRPr="00D93861">
        <w:rPr>
          <w:rFonts w:asciiTheme="minorHAnsi" w:eastAsia="Calibri" w:hAnsiTheme="minorHAnsi" w:cstheme="minorHAnsi"/>
          <w:szCs w:val="24"/>
          <w:u w:val="single"/>
          <w:lang w:eastAsia="en-US"/>
        </w:rPr>
        <w:t>OGGETTO: Richiesta autorizzazione alla guida automezzi di servizio</w:t>
      </w:r>
    </w:p>
    <w:p w14:paraId="75ED6877" w14:textId="6A509483" w:rsidR="00721664" w:rsidRPr="00D93861" w:rsidRDefault="00721664" w:rsidP="00F53CF1">
      <w:pPr>
        <w:spacing w:after="160" w:line="259" w:lineRule="auto"/>
        <w:ind w:left="-142" w:right="-284"/>
        <w:jc w:val="both"/>
        <w:rPr>
          <w:rFonts w:ascii="Arial" w:eastAsia="Calibri" w:hAnsi="Arial" w:cs="Arial"/>
          <w:sz w:val="20"/>
          <w:lang w:eastAsia="en-US"/>
        </w:rPr>
      </w:pPr>
      <w:r w:rsidRPr="00D93861">
        <w:rPr>
          <w:rFonts w:ascii="Arial" w:eastAsia="Calibri" w:hAnsi="Arial" w:cs="Arial"/>
          <w:sz w:val="20"/>
          <w:lang w:eastAsia="en-US"/>
        </w:rPr>
        <w:t>Il sottoscritto…………………………………………………, nato a………………………… il……</w:t>
      </w:r>
      <w:proofErr w:type="gramStart"/>
      <w:r w:rsidRPr="00D93861">
        <w:rPr>
          <w:rFonts w:ascii="Arial" w:eastAsia="Calibri" w:hAnsi="Arial" w:cs="Arial"/>
          <w:sz w:val="20"/>
          <w:lang w:eastAsia="en-US"/>
        </w:rPr>
        <w:t>…….</w:t>
      </w:r>
      <w:proofErr w:type="gramEnd"/>
      <w:r w:rsidRPr="00D93861">
        <w:rPr>
          <w:rFonts w:ascii="Arial" w:eastAsia="Calibri" w:hAnsi="Arial" w:cs="Arial"/>
          <w:sz w:val="20"/>
          <w:lang w:eastAsia="en-US"/>
        </w:rPr>
        <w:t>. in qualità di ……………………………………</w:t>
      </w:r>
      <w:proofErr w:type="gramStart"/>
      <w:r w:rsidRPr="00D93861">
        <w:rPr>
          <w:rFonts w:ascii="Arial" w:eastAsia="Calibri" w:hAnsi="Arial" w:cs="Arial"/>
          <w:sz w:val="20"/>
          <w:lang w:eastAsia="en-US"/>
        </w:rPr>
        <w:t>…….</w:t>
      </w:r>
      <w:proofErr w:type="gramEnd"/>
      <w:r w:rsidRPr="00D93861">
        <w:rPr>
          <w:rFonts w:ascii="Arial" w:eastAsia="Calibri" w:hAnsi="Arial" w:cs="Arial"/>
          <w:sz w:val="20"/>
          <w:lang w:eastAsia="en-US"/>
        </w:rPr>
        <w:t xml:space="preserve">, afferente al DIPARTIMENTO DI SCIENZE DELLA VITA, e-mail…………………………………………………………, </w:t>
      </w:r>
    </w:p>
    <w:p w14:paraId="2FCD9318" w14:textId="77777777" w:rsidR="00721664" w:rsidRPr="00D93861" w:rsidRDefault="00721664" w:rsidP="00F53CF1">
      <w:pPr>
        <w:spacing w:after="160" w:line="259" w:lineRule="auto"/>
        <w:ind w:left="-142" w:right="-284"/>
        <w:jc w:val="center"/>
        <w:rPr>
          <w:rFonts w:ascii="Arial" w:eastAsia="Calibri" w:hAnsi="Arial" w:cs="Arial"/>
          <w:b/>
          <w:sz w:val="20"/>
          <w:lang w:eastAsia="en-US"/>
        </w:rPr>
      </w:pPr>
      <w:r w:rsidRPr="00D93861">
        <w:rPr>
          <w:rFonts w:ascii="Arial" w:eastAsia="Calibri" w:hAnsi="Arial" w:cs="Arial"/>
          <w:b/>
          <w:sz w:val="20"/>
          <w:lang w:eastAsia="en-US"/>
        </w:rPr>
        <w:t>chiede</w:t>
      </w:r>
    </w:p>
    <w:p w14:paraId="7C90CEEA" w14:textId="57CADC8D" w:rsidR="00721664" w:rsidRPr="00D93861" w:rsidRDefault="00721664" w:rsidP="000015B3">
      <w:pPr>
        <w:spacing w:before="120" w:after="120" w:line="259" w:lineRule="auto"/>
        <w:ind w:left="-142" w:right="-284"/>
        <w:jc w:val="both"/>
        <w:rPr>
          <w:rFonts w:ascii="Arial" w:eastAsia="Calibri" w:hAnsi="Arial" w:cs="Arial"/>
          <w:sz w:val="20"/>
          <w:lang w:eastAsia="en-US"/>
        </w:rPr>
      </w:pPr>
      <w:r w:rsidRPr="00D93861">
        <w:rPr>
          <w:rFonts w:ascii="Arial" w:eastAsia="Calibri" w:hAnsi="Arial" w:cs="Arial"/>
          <w:sz w:val="20"/>
          <w:lang w:eastAsia="en-US"/>
        </w:rPr>
        <w:t>l’autorizzazione alla guida degli automezzi di servizio per le proprie attività istituzionali, come da Regolamento vigente.</w:t>
      </w:r>
    </w:p>
    <w:p w14:paraId="5A5EE6FC" w14:textId="77777777" w:rsidR="00721664" w:rsidRPr="00D93861" w:rsidRDefault="00721664" w:rsidP="000015B3">
      <w:pPr>
        <w:spacing w:before="120" w:after="120" w:line="259" w:lineRule="auto"/>
        <w:ind w:left="-142" w:right="-284"/>
        <w:jc w:val="both"/>
        <w:rPr>
          <w:rFonts w:ascii="Arial" w:eastAsia="Calibri" w:hAnsi="Arial" w:cs="Arial"/>
          <w:sz w:val="20"/>
          <w:lang w:eastAsia="en-US"/>
        </w:rPr>
      </w:pPr>
      <w:r w:rsidRPr="00D93861">
        <w:rPr>
          <w:rFonts w:ascii="Arial" w:eastAsia="Calibri" w:hAnsi="Arial" w:cs="Arial"/>
          <w:sz w:val="20"/>
          <w:lang w:eastAsia="en-US"/>
        </w:rPr>
        <w:t xml:space="preserve">Prende atto che eventuali multe per infrazioni sono a totale carico del guidatore. </w:t>
      </w:r>
    </w:p>
    <w:p w14:paraId="05D034AE" w14:textId="147BF532" w:rsidR="00721664" w:rsidRPr="00D93861" w:rsidRDefault="00721664" w:rsidP="00405FC2">
      <w:pPr>
        <w:spacing w:before="240" w:after="240" w:line="259" w:lineRule="auto"/>
        <w:ind w:left="-142" w:right="-284"/>
        <w:jc w:val="both"/>
        <w:rPr>
          <w:rFonts w:ascii="Arial" w:eastAsia="Calibri" w:hAnsi="Arial" w:cs="Arial"/>
          <w:sz w:val="20"/>
          <w:lang w:eastAsia="en-US"/>
        </w:rPr>
      </w:pPr>
      <w:r w:rsidRPr="00D93861">
        <w:rPr>
          <w:rFonts w:ascii="Arial" w:eastAsia="Calibri" w:hAnsi="Arial" w:cs="Arial"/>
          <w:sz w:val="20"/>
          <w:lang w:eastAsia="en-US"/>
        </w:rPr>
        <w:t>Dichiara, sotto la propria responsabilità:</w:t>
      </w:r>
    </w:p>
    <w:p w14:paraId="1F81B69A" w14:textId="77777777" w:rsidR="00721664" w:rsidRPr="00D93861" w:rsidRDefault="00721664" w:rsidP="000015B3">
      <w:pPr>
        <w:pStyle w:val="Paragrafoelenco"/>
        <w:numPr>
          <w:ilvl w:val="0"/>
          <w:numId w:val="10"/>
        </w:numPr>
        <w:ind w:left="218" w:right="-284"/>
        <w:jc w:val="both"/>
        <w:rPr>
          <w:rFonts w:ascii="Arial" w:eastAsia="Calibri" w:hAnsi="Arial" w:cs="Arial"/>
          <w:sz w:val="20"/>
          <w:szCs w:val="20"/>
        </w:rPr>
      </w:pPr>
      <w:r w:rsidRPr="00D93861">
        <w:rPr>
          <w:rFonts w:ascii="Arial" w:eastAsia="Calibri" w:hAnsi="Arial" w:cs="Arial"/>
          <w:sz w:val="20"/>
          <w:szCs w:val="20"/>
        </w:rPr>
        <w:t>di essere in possesso della Patente N…………………………, rilasciata da ………………………… di……………………</w:t>
      </w:r>
      <w:proofErr w:type="gramStart"/>
      <w:r w:rsidRPr="00D93861">
        <w:rPr>
          <w:rFonts w:ascii="Arial" w:eastAsia="Calibri" w:hAnsi="Arial" w:cs="Arial"/>
          <w:sz w:val="20"/>
          <w:szCs w:val="20"/>
        </w:rPr>
        <w:t>…….</w:t>
      </w:r>
      <w:proofErr w:type="gramEnd"/>
      <w:r w:rsidRPr="00D93861">
        <w:rPr>
          <w:rFonts w:ascii="Arial" w:eastAsia="Calibri" w:hAnsi="Arial" w:cs="Arial"/>
          <w:sz w:val="20"/>
          <w:szCs w:val="20"/>
        </w:rPr>
        <w:t>. il………………………… e valevole sino al……</w:t>
      </w:r>
      <w:proofErr w:type="gramStart"/>
      <w:r w:rsidRPr="00D93861">
        <w:rPr>
          <w:rFonts w:ascii="Arial" w:eastAsia="Calibri" w:hAnsi="Arial" w:cs="Arial"/>
          <w:sz w:val="20"/>
          <w:szCs w:val="20"/>
        </w:rPr>
        <w:t>…….</w:t>
      </w:r>
      <w:proofErr w:type="gramEnd"/>
      <w:r w:rsidRPr="00D93861">
        <w:rPr>
          <w:rFonts w:ascii="Arial" w:eastAsia="Calibri" w:hAnsi="Arial" w:cs="Arial"/>
          <w:sz w:val="20"/>
          <w:szCs w:val="20"/>
        </w:rPr>
        <w:t>………, allegata in fotocopia fronte/retro;</w:t>
      </w:r>
    </w:p>
    <w:p w14:paraId="223308FE" w14:textId="77777777" w:rsidR="00721664" w:rsidRPr="00D93861" w:rsidRDefault="00721664" w:rsidP="000015B3">
      <w:pPr>
        <w:spacing w:after="160" w:line="259" w:lineRule="auto"/>
        <w:ind w:left="218" w:right="-284"/>
        <w:jc w:val="both"/>
        <w:rPr>
          <w:rFonts w:ascii="Arial" w:eastAsia="Calibri" w:hAnsi="Arial" w:cs="Arial"/>
          <w:sz w:val="20"/>
          <w:lang w:eastAsia="en-US"/>
        </w:rPr>
      </w:pPr>
      <w:r w:rsidRPr="00D93861">
        <w:rPr>
          <w:rFonts w:ascii="Arial" w:eastAsia="Calibri" w:hAnsi="Arial" w:cs="Arial"/>
          <w:sz w:val="20"/>
          <w:lang w:eastAsia="en-US"/>
        </w:rPr>
        <w:t>oppure di essere in possesso della patente internazionale Patente N…………………………, rilasciata da ………………………… di……………………</w:t>
      </w:r>
      <w:proofErr w:type="gramStart"/>
      <w:r w:rsidRPr="00D93861">
        <w:rPr>
          <w:rFonts w:ascii="Arial" w:eastAsia="Calibri" w:hAnsi="Arial" w:cs="Arial"/>
          <w:sz w:val="20"/>
          <w:lang w:eastAsia="en-US"/>
        </w:rPr>
        <w:t>…….</w:t>
      </w:r>
      <w:proofErr w:type="gramEnd"/>
      <w:r w:rsidRPr="00D93861">
        <w:rPr>
          <w:rFonts w:ascii="Arial" w:eastAsia="Calibri" w:hAnsi="Arial" w:cs="Arial"/>
          <w:sz w:val="20"/>
          <w:lang w:eastAsia="en-US"/>
        </w:rPr>
        <w:t>. il………………………… e valevole sino al……</w:t>
      </w:r>
      <w:proofErr w:type="gramStart"/>
      <w:r w:rsidRPr="00D93861">
        <w:rPr>
          <w:rFonts w:ascii="Arial" w:eastAsia="Calibri" w:hAnsi="Arial" w:cs="Arial"/>
          <w:sz w:val="20"/>
          <w:lang w:eastAsia="en-US"/>
        </w:rPr>
        <w:t>…….</w:t>
      </w:r>
      <w:proofErr w:type="gramEnd"/>
      <w:r w:rsidRPr="00D93861">
        <w:rPr>
          <w:rFonts w:ascii="Arial" w:eastAsia="Calibri" w:hAnsi="Arial" w:cs="Arial"/>
          <w:sz w:val="20"/>
          <w:lang w:eastAsia="en-US"/>
        </w:rPr>
        <w:t>………, allegata in fotocopia fronte/retro;*</w:t>
      </w:r>
    </w:p>
    <w:p w14:paraId="14B345AE" w14:textId="15CADAA7" w:rsidR="00721664" w:rsidRPr="00D93861" w:rsidRDefault="00721664" w:rsidP="000015B3">
      <w:pPr>
        <w:pStyle w:val="Paragrafoelenco"/>
        <w:numPr>
          <w:ilvl w:val="0"/>
          <w:numId w:val="10"/>
        </w:numPr>
        <w:ind w:left="218" w:right="-284"/>
        <w:jc w:val="both"/>
        <w:rPr>
          <w:rFonts w:ascii="Arial" w:eastAsia="Calibri" w:hAnsi="Arial" w:cs="Arial"/>
          <w:sz w:val="20"/>
          <w:szCs w:val="20"/>
        </w:rPr>
      </w:pPr>
      <w:r w:rsidRPr="00D93861">
        <w:rPr>
          <w:rFonts w:ascii="Arial" w:eastAsia="Calibri" w:hAnsi="Arial" w:cs="Arial"/>
          <w:sz w:val="20"/>
          <w:szCs w:val="20"/>
        </w:rPr>
        <w:t xml:space="preserve">di essere a conoscenza che la presente richiesta è limitata all’uso delle vetture di Ateneo nella disponibilità del DSV, </w:t>
      </w:r>
      <w:r w:rsidRPr="00D93861">
        <w:rPr>
          <w:rFonts w:ascii="Arial" w:eastAsia="Calibri" w:hAnsi="Arial" w:cs="Arial"/>
          <w:sz w:val="20"/>
          <w:szCs w:val="20"/>
          <w:u w:val="single"/>
        </w:rPr>
        <w:t>per le sole esigenze di missione/trasferta preventivamente autorizzate dal Direttore</w:t>
      </w:r>
      <w:r w:rsidRPr="00D93861">
        <w:rPr>
          <w:rFonts w:ascii="Arial" w:eastAsia="Calibri" w:hAnsi="Arial" w:cs="Arial"/>
          <w:sz w:val="20"/>
          <w:szCs w:val="20"/>
        </w:rPr>
        <w:t>.</w:t>
      </w:r>
    </w:p>
    <w:p w14:paraId="3C84E147" w14:textId="12CC89AA" w:rsidR="00721664" w:rsidRPr="00D93861" w:rsidRDefault="00721664" w:rsidP="00F53CF1">
      <w:pPr>
        <w:spacing w:after="160" w:line="259" w:lineRule="auto"/>
        <w:ind w:left="-142" w:right="-284"/>
        <w:jc w:val="both"/>
        <w:rPr>
          <w:rFonts w:ascii="Arial" w:eastAsia="Calibri" w:hAnsi="Arial" w:cs="Arial"/>
          <w:i/>
          <w:sz w:val="20"/>
          <w:lang w:eastAsia="en-US"/>
        </w:rPr>
      </w:pPr>
      <w:r w:rsidRPr="00D93861">
        <w:rPr>
          <w:rFonts w:ascii="Arial" w:eastAsia="Calibri" w:hAnsi="Arial" w:cs="Arial"/>
          <w:i/>
          <w:sz w:val="20"/>
          <w:lang w:eastAsia="en-US"/>
        </w:rPr>
        <w:t>Data</w:t>
      </w:r>
      <w:r w:rsidRPr="00D93861">
        <w:rPr>
          <w:rFonts w:ascii="Arial" w:eastAsia="Calibri" w:hAnsi="Arial" w:cs="Arial"/>
          <w:i/>
          <w:sz w:val="20"/>
          <w:lang w:eastAsia="en-US"/>
        </w:rPr>
        <w:tab/>
      </w:r>
      <w:r w:rsidRPr="00D93861">
        <w:rPr>
          <w:rFonts w:ascii="Arial" w:eastAsia="Calibri" w:hAnsi="Arial" w:cs="Arial"/>
          <w:i/>
          <w:sz w:val="20"/>
          <w:lang w:eastAsia="en-US"/>
        </w:rPr>
        <w:tab/>
      </w:r>
      <w:r w:rsidRPr="00D93861">
        <w:rPr>
          <w:rFonts w:ascii="Arial" w:eastAsia="Calibri" w:hAnsi="Arial" w:cs="Arial"/>
          <w:i/>
          <w:sz w:val="20"/>
          <w:lang w:eastAsia="en-US"/>
        </w:rPr>
        <w:tab/>
      </w:r>
      <w:r w:rsidRPr="00D93861">
        <w:rPr>
          <w:rFonts w:ascii="Arial" w:eastAsia="Calibri" w:hAnsi="Arial" w:cs="Arial"/>
          <w:i/>
          <w:sz w:val="20"/>
          <w:lang w:eastAsia="en-US"/>
        </w:rPr>
        <w:tab/>
      </w:r>
      <w:r w:rsidRPr="00D93861">
        <w:rPr>
          <w:rFonts w:ascii="Arial" w:eastAsia="Calibri" w:hAnsi="Arial" w:cs="Arial"/>
          <w:i/>
          <w:sz w:val="20"/>
          <w:lang w:eastAsia="en-US"/>
        </w:rPr>
        <w:tab/>
      </w:r>
      <w:r w:rsidRPr="00D93861">
        <w:rPr>
          <w:rFonts w:ascii="Arial" w:eastAsia="Calibri" w:hAnsi="Arial" w:cs="Arial"/>
          <w:i/>
          <w:sz w:val="20"/>
          <w:lang w:eastAsia="en-US"/>
        </w:rPr>
        <w:tab/>
      </w:r>
      <w:r w:rsidRPr="00D93861">
        <w:rPr>
          <w:rFonts w:ascii="Arial" w:eastAsia="Calibri" w:hAnsi="Arial" w:cs="Arial"/>
          <w:i/>
          <w:sz w:val="20"/>
          <w:lang w:eastAsia="en-US"/>
        </w:rPr>
        <w:tab/>
        <w:t xml:space="preserve">        Firma richiedente</w:t>
      </w:r>
    </w:p>
    <w:p w14:paraId="4BC9EFFC" w14:textId="77777777" w:rsidR="00D93861" w:rsidRPr="00D93861" w:rsidRDefault="00D93861" w:rsidP="00F53CF1">
      <w:pPr>
        <w:spacing w:after="160" w:line="259" w:lineRule="auto"/>
        <w:ind w:left="-142" w:right="-284"/>
        <w:jc w:val="both"/>
        <w:rPr>
          <w:rFonts w:ascii="Arial" w:eastAsia="Calibri" w:hAnsi="Arial" w:cs="Arial"/>
          <w:sz w:val="20"/>
          <w:lang w:eastAsia="en-US"/>
        </w:rPr>
      </w:pPr>
    </w:p>
    <w:p w14:paraId="5F45FC2A" w14:textId="2FE3111C" w:rsidR="00721664" w:rsidRPr="00D93861" w:rsidRDefault="00EC1DAA" w:rsidP="009467DF">
      <w:pPr>
        <w:tabs>
          <w:tab w:val="left" w:pos="6300"/>
        </w:tabs>
        <w:spacing w:after="160" w:line="259" w:lineRule="auto"/>
        <w:ind w:left="-142" w:right="-284"/>
        <w:jc w:val="both"/>
        <w:rPr>
          <w:rFonts w:ascii="Arial" w:eastAsia="Calibri" w:hAnsi="Arial" w:cs="Arial"/>
          <w:sz w:val="20"/>
          <w:lang w:eastAsia="en-US"/>
        </w:rPr>
      </w:pPr>
      <w:r>
        <w:rPr>
          <w:rFonts w:ascii="Arial" w:eastAsia="Calibri" w:hAnsi="Arial" w:cs="Arial"/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724E4" wp14:editId="30DE3F78">
                <wp:simplePos x="0" y="0"/>
                <wp:positionH relativeFrom="margin">
                  <wp:posOffset>-85726</wp:posOffset>
                </wp:positionH>
                <wp:positionV relativeFrom="paragraph">
                  <wp:posOffset>109855</wp:posOffset>
                </wp:positionV>
                <wp:extent cx="1266825" cy="0"/>
                <wp:effectExtent l="0" t="0" r="0" b="0"/>
                <wp:wrapNone/>
                <wp:docPr id="20" name="Connettore dirit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D5FAD" id="Connettore diritto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75pt,8.65pt" to="9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" strokecolor="#4579b8 [3044]">
                <w10:wrap anchorx="margin"/>
              </v:line>
            </w:pict>
          </mc:Fallback>
        </mc:AlternateContent>
      </w:r>
      <w:r>
        <w:rPr>
          <w:rFonts w:ascii="Arial" w:eastAsia="Calibri" w:hAnsi="Arial" w:cs="Arial"/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F00677" wp14:editId="3C330B62">
                <wp:simplePos x="0" y="0"/>
                <wp:positionH relativeFrom="column">
                  <wp:posOffset>3448050</wp:posOffset>
                </wp:positionH>
                <wp:positionV relativeFrom="paragraph">
                  <wp:posOffset>101600</wp:posOffset>
                </wp:positionV>
                <wp:extent cx="1524000" cy="0"/>
                <wp:effectExtent l="0" t="0" r="0" b="0"/>
                <wp:wrapNone/>
                <wp:docPr id="21" name="Connettore dirit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2BE7F" id="Connettore diritto 2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5pt,8pt" to="391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" strokecolor="#4579b8 [3044]"/>
            </w:pict>
          </mc:Fallback>
        </mc:AlternateContent>
      </w:r>
      <w:r w:rsidR="009467DF">
        <w:rPr>
          <w:rFonts w:ascii="Arial" w:eastAsia="Calibri" w:hAnsi="Arial" w:cs="Arial"/>
          <w:sz w:val="20"/>
          <w:lang w:eastAsia="en-US"/>
        </w:rPr>
        <w:tab/>
      </w:r>
      <w:bookmarkStart w:id="0" w:name="_GoBack"/>
      <w:bookmarkEnd w:id="0"/>
    </w:p>
    <w:p w14:paraId="50C33C0E" w14:textId="77777777" w:rsidR="00721664" w:rsidRPr="00D93861" w:rsidRDefault="00721664" w:rsidP="00F53CF1">
      <w:pPr>
        <w:spacing w:after="160" w:line="259" w:lineRule="auto"/>
        <w:ind w:left="-142" w:right="-284"/>
        <w:jc w:val="both"/>
        <w:rPr>
          <w:rFonts w:ascii="Arial" w:eastAsia="Calibri" w:hAnsi="Arial" w:cs="Arial"/>
          <w:sz w:val="20"/>
          <w:lang w:eastAsia="en-US"/>
        </w:rPr>
      </w:pPr>
      <w:r w:rsidRPr="00D93861">
        <w:rPr>
          <w:rFonts w:ascii="Arial" w:eastAsia="Calibri" w:hAnsi="Arial" w:cs="Arial"/>
          <w:sz w:val="20"/>
          <w:lang w:eastAsia="en-US"/>
        </w:rPr>
        <w:t>Nulla osta all’autorizzazione</w:t>
      </w:r>
    </w:p>
    <w:p w14:paraId="6CE3C810" w14:textId="77777777" w:rsidR="00721664" w:rsidRPr="00D93861" w:rsidRDefault="00721664" w:rsidP="00F53CF1">
      <w:pPr>
        <w:spacing w:after="160" w:line="259" w:lineRule="auto"/>
        <w:ind w:left="-142" w:right="-284"/>
        <w:jc w:val="both"/>
        <w:rPr>
          <w:rFonts w:ascii="Arial" w:eastAsia="Calibri" w:hAnsi="Arial" w:cs="Arial"/>
          <w:sz w:val="20"/>
          <w:lang w:eastAsia="en-US"/>
        </w:rPr>
      </w:pPr>
      <w:r w:rsidRPr="00D93861">
        <w:rPr>
          <w:rFonts w:ascii="Arial" w:eastAsia="Calibri" w:hAnsi="Arial" w:cs="Arial"/>
          <w:sz w:val="20"/>
          <w:lang w:eastAsia="en-US"/>
        </w:rPr>
        <w:t>Il Direttore del DSV</w:t>
      </w:r>
    </w:p>
    <w:p w14:paraId="19FBE49F" w14:textId="77777777" w:rsidR="00721664" w:rsidRPr="00D93861" w:rsidRDefault="00721664" w:rsidP="00F53CF1">
      <w:pPr>
        <w:spacing w:after="160" w:line="259" w:lineRule="auto"/>
        <w:ind w:left="-142" w:right="-284"/>
        <w:rPr>
          <w:rFonts w:ascii="Arial" w:eastAsia="Calibri" w:hAnsi="Arial" w:cs="Arial"/>
          <w:sz w:val="20"/>
          <w:lang w:eastAsia="en-US"/>
        </w:rPr>
      </w:pPr>
    </w:p>
    <w:p w14:paraId="5CDE0C13" w14:textId="135267E7" w:rsidR="00721664" w:rsidRPr="00D93861" w:rsidRDefault="00721664" w:rsidP="00F53CF1">
      <w:pPr>
        <w:spacing w:after="160" w:line="259" w:lineRule="auto"/>
        <w:ind w:left="-142" w:right="-284"/>
        <w:rPr>
          <w:rFonts w:ascii="Arial" w:eastAsia="Calibri" w:hAnsi="Arial" w:cs="Arial"/>
          <w:sz w:val="20"/>
          <w:lang w:eastAsia="en-US"/>
        </w:rPr>
      </w:pPr>
      <w:r w:rsidRPr="00D93861">
        <w:rPr>
          <w:rFonts w:ascii="Arial" w:eastAsia="Calibri" w:hAnsi="Arial" w:cs="Arial"/>
          <w:sz w:val="20"/>
          <w:lang w:eastAsia="en-US"/>
        </w:rPr>
        <w:t>____________________</w:t>
      </w:r>
      <w:r w:rsidR="00EC1DAA">
        <w:rPr>
          <w:rFonts w:ascii="Arial" w:eastAsia="Calibri" w:hAnsi="Arial" w:cs="Arial"/>
          <w:sz w:val="20"/>
          <w:lang w:eastAsia="en-US"/>
        </w:rPr>
        <w:t>_</w:t>
      </w:r>
    </w:p>
    <w:p w14:paraId="2DE69D07" w14:textId="013E665B" w:rsidR="00721664" w:rsidRPr="00721664" w:rsidRDefault="00721664" w:rsidP="00887023">
      <w:pPr>
        <w:spacing w:after="160" w:line="259" w:lineRule="auto"/>
        <w:ind w:right="-284"/>
        <w:rPr>
          <w:rFonts w:ascii="Calibri" w:eastAsia="Calibri" w:hAnsi="Calibri"/>
          <w:sz w:val="22"/>
          <w:szCs w:val="22"/>
          <w:lang w:eastAsia="en-US"/>
        </w:rPr>
      </w:pPr>
      <w:r w:rsidRPr="00D93861">
        <w:rPr>
          <w:rFonts w:ascii="Arial" w:eastAsia="Calibri" w:hAnsi="Arial" w:cs="Arial"/>
          <w:noProof/>
          <w:sz w:val="20"/>
        </w:rPr>
        <w:drawing>
          <wp:inline distT="0" distB="0" distL="0" distR="0" wp14:anchorId="71694A2C" wp14:editId="41C6B881">
            <wp:extent cx="4982210" cy="6146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6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664" w:rsidRPr="00721664" w:rsidSect="00D93861">
      <w:headerReference w:type="default" r:id="rId9"/>
      <w:footerReference w:type="default" r:id="rId10"/>
      <w:pgSz w:w="11906" w:h="16838" w:code="9"/>
      <w:pgMar w:top="1440" w:right="1558" w:bottom="1440" w:left="1560" w:header="1134" w:footer="947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E53B6" w14:textId="77777777" w:rsidR="00ED04BD" w:rsidRDefault="00ED04BD">
      <w:r>
        <w:separator/>
      </w:r>
    </w:p>
  </w:endnote>
  <w:endnote w:type="continuationSeparator" w:id="0">
    <w:p w14:paraId="28104AA6" w14:textId="77777777" w:rsidR="00ED04BD" w:rsidRDefault="00ED0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B02E3" w14:textId="77777777" w:rsidR="0036383B" w:rsidRDefault="0036383B" w:rsidP="0036383B">
    <w:pPr>
      <w:rPr>
        <w:rFonts w:ascii="Century Gothic" w:hAnsi="Century Gothic"/>
        <w:i/>
        <w:sz w:val="16"/>
        <w:szCs w:val="16"/>
      </w:rPr>
    </w:pPr>
    <w:r>
      <w:rPr>
        <w:rFonts w:ascii="Arial" w:hAnsi="Arial" w:cs="Arial"/>
        <w:i/>
        <w:sz w:val="18"/>
        <w:szCs w:val="18"/>
      </w:rPr>
      <w:t>Legge 241/1990</w:t>
    </w:r>
    <w:r w:rsidR="00814EA3">
      <w:rPr>
        <w:rFonts w:ascii="Arial" w:hAnsi="Arial" w:cs="Arial"/>
        <w:i/>
        <w:sz w:val="18"/>
        <w:szCs w:val="18"/>
      </w:rPr>
      <w:t xml:space="preserve"> – Responsabile </w:t>
    </w:r>
    <w:r>
      <w:rPr>
        <w:rFonts w:ascii="Arial" w:hAnsi="Arial" w:cs="Arial"/>
        <w:i/>
        <w:sz w:val="18"/>
        <w:szCs w:val="18"/>
      </w:rPr>
      <w:t xml:space="preserve">del procedimento: </w:t>
    </w:r>
    <w:r w:rsidR="00A70847">
      <w:rPr>
        <w:rFonts w:ascii="Arial" w:hAnsi="Arial" w:cs="Arial"/>
        <w:i/>
        <w:sz w:val="18"/>
        <w:szCs w:val="18"/>
      </w:rPr>
      <w:t>dott.</w:t>
    </w:r>
    <w:r w:rsidR="007554CC">
      <w:rPr>
        <w:rFonts w:ascii="Arial" w:hAnsi="Arial" w:cs="Arial"/>
        <w:i/>
        <w:sz w:val="18"/>
        <w:szCs w:val="18"/>
      </w:rPr>
      <w:t>ssa</w:t>
    </w:r>
    <w:r w:rsidR="00A70847">
      <w:rPr>
        <w:rFonts w:ascii="Arial" w:hAnsi="Arial" w:cs="Arial"/>
        <w:i/>
        <w:sz w:val="18"/>
        <w:szCs w:val="18"/>
      </w:rPr>
      <w:t xml:space="preserve"> </w:t>
    </w:r>
    <w:r w:rsidR="007554CC">
      <w:rPr>
        <w:rFonts w:ascii="Arial" w:hAnsi="Arial" w:cs="Arial"/>
        <w:i/>
        <w:sz w:val="18"/>
        <w:szCs w:val="18"/>
      </w:rPr>
      <w:t>Gabriella Orazi</w:t>
    </w:r>
  </w:p>
  <w:p w14:paraId="456ABAEC" w14:textId="77777777" w:rsidR="0070006E" w:rsidRPr="0070425C" w:rsidRDefault="008937D4" w:rsidP="00D91115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tbl>
    <w:tblPr>
      <w:tblW w:w="0" w:type="auto"/>
      <w:tblLook w:val="01E0" w:firstRow="1" w:lastRow="1" w:firstColumn="1" w:lastColumn="1" w:noHBand="0" w:noVBand="0"/>
    </w:tblPr>
    <w:tblGrid>
      <w:gridCol w:w="4117"/>
      <w:gridCol w:w="4671"/>
    </w:tblGrid>
    <w:tr w:rsidR="0070006E" w:rsidRPr="006C33F4" w14:paraId="2E6AC100" w14:textId="77777777" w:rsidTr="00F87409">
      <w:tc>
        <w:tcPr>
          <w:tcW w:w="4322" w:type="dxa"/>
          <w:shd w:val="clear" w:color="auto" w:fill="auto"/>
        </w:tcPr>
        <w:p w14:paraId="2A91BE56" w14:textId="77777777" w:rsidR="0070006E" w:rsidRDefault="0070006E" w:rsidP="00D91115">
          <w:pPr>
            <w:rPr>
              <w:rFonts w:ascii="Arial" w:hAnsi="Arial" w:cs="Arial"/>
              <w:sz w:val="16"/>
              <w:szCs w:val="16"/>
            </w:rPr>
          </w:pPr>
          <w:r w:rsidRPr="007B4F39">
            <w:rPr>
              <w:rFonts w:ascii="Arial" w:hAnsi="Arial" w:cs="Arial"/>
              <w:b/>
              <w:sz w:val="16"/>
              <w:szCs w:val="16"/>
            </w:rPr>
            <w:t>Università degli Studi di Trieste</w:t>
          </w:r>
          <w:r w:rsidRPr="007B4F39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343FB179" w14:textId="77777777" w:rsidR="0070006E" w:rsidRDefault="0070006E" w:rsidP="00D9111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Dipartimento di Scienze della Vita</w:t>
          </w:r>
        </w:p>
        <w:p w14:paraId="0A884CB2" w14:textId="77777777" w:rsidR="0070006E" w:rsidRPr="007B4F39" w:rsidRDefault="0070006E" w:rsidP="00D9111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Via E. Weiss, 2</w:t>
          </w:r>
        </w:p>
        <w:p w14:paraId="29F3050F" w14:textId="77777777" w:rsidR="0070006E" w:rsidRPr="007B4F39" w:rsidRDefault="0070006E" w:rsidP="00D91115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I - 34128</w:t>
          </w:r>
          <w:r w:rsidRPr="007B4F39">
            <w:rPr>
              <w:rFonts w:ascii="Arial" w:hAnsi="Arial" w:cs="Arial"/>
              <w:sz w:val="16"/>
              <w:szCs w:val="16"/>
            </w:rPr>
            <w:t xml:space="preserve"> Trieste</w:t>
          </w:r>
        </w:p>
      </w:tc>
      <w:tc>
        <w:tcPr>
          <w:tcW w:w="4858" w:type="dxa"/>
          <w:shd w:val="clear" w:color="auto" w:fill="auto"/>
        </w:tcPr>
        <w:p w14:paraId="6B15D35C" w14:textId="4C22DB5B" w:rsidR="0070006E" w:rsidRPr="00690F40" w:rsidRDefault="0070006E" w:rsidP="00F72D2C">
          <w:pPr>
            <w:jc w:val="right"/>
            <w:rPr>
              <w:rFonts w:ascii="Arial" w:hAnsi="Arial" w:cs="Arial"/>
              <w:sz w:val="16"/>
              <w:szCs w:val="16"/>
              <w:lang w:val="en-GB"/>
            </w:rPr>
          </w:pPr>
          <w:r w:rsidRPr="00690F40">
            <w:rPr>
              <w:rFonts w:ascii="Arial" w:hAnsi="Arial" w:cs="Arial"/>
              <w:sz w:val="16"/>
              <w:szCs w:val="16"/>
              <w:lang w:val="en-GB"/>
            </w:rPr>
            <w:t>Tel. +39 040 558 87</w:t>
          </w:r>
          <w:r w:rsidR="006C017B" w:rsidRPr="00690F40">
            <w:rPr>
              <w:rFonts w:ascii="Arial" w:hAnsi="Arial" w:cs="Arial"/>
              <w:sz w:val="16"/>
              <w:szCs w:val="16"/>
              <w:lang w:val="en-GB"/>
            </w:rPr>
            <w:t>8</w:t>
          </w:r>
          <w:r w:rsidR="006C33F4">
            <w:rPr>
              <w:rFonts w:ascii="Arial" w:hAnsi="Arial" w:cs="Arial"/>
              <w:sz w:val="16"/>
              <w:szCs w:val="16"/>
              <w:lang w:val="en-GB"/>
            </w:rPr>
            <w:t>4</w:t>
          </w:r>
        </w:p>
        <w:p w14:paraId="070D9070" w14:textId="63CB5CA2" w:rsidR="0070006E" w:rsidRPr="00A312AE" w:rsidRDefault="009467DF" w:rsidP="009B422F">
          <w:pPr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hyperlink r:id="rId1" w:history="1">
            <w:r w:rsidR="00A312AE" w:rsidRPr="005E2CFF">
              <w:rPr>
                <w:rStyle w:val="Collegamentoipertestuale"/>
                <w:rFonts w:ascii="Arial" w:hAnsi="Arial" w:cs="Arial"/>
                <w:b/>
                <w:sz w:val="16"/>
                <w:szCs w:val="16"/>
                <w:lang w:val="en-GB"/>
              </w:rPr>
              <w:t>protocollodsv@units.it</w:t>
            </w:r>
          </w:hyperlink>
          <w:r w:rsidR="00A312AE">
            <w:rPr>
              <w:rFonts w:ascii="Arial" w:hAnsi="Arial" w:cs="Arial"/>
              <w:b/>
              <w:sz w:val="16"/>
              <w:szCs w:val="16"/>
              <w:lang w:val="en-GB"/>
            </w:rPr>
            <w:t xml:space="preserve"> </w:t>
          </w:r>
        </w:p>
      </w:tc>
    </w:tr>
  </w:tbl>
  <w:p w14:paraId="507AEC33" w14:textId="3C53297C" w:rsidR="0070006E" w:rsidRPr="00A312AE" w:rsidRDefault="0070006E" w:rsidP="00690843">
    <w:pPr>
      <w:tabs>
        <w:tab w:val="center" w:pos="4252"/>
        <w:tab w:val="left" w:pos="5304"/>
      </w:tabs>
      <w:spacing w:line="220" w:lineRule="exact"/>
      <w:rPr>
        <w:rFonts w:ascii="Times New Roman" w:hAnsi="Times New Roman"/>
        <w:b/>
        <w:sz w:val="17"/>
      </w:rPr>
    </w:pPr>
    <w:r w:rsidRPr="00A312AE">
      <w:rPr>
        <w:rFonts w:ascii="Arial" w:hAnsi="Arial" w:cs="Arial"/>
        <w:b/>
        <w:sz w:val="16"/>
        <w:szCs w:val="16"/>
      </w:rPr>
      <w:tab/>
      <w:t xml:space="preserve">www.units.it   </w:t>
    </w:r>
    <w:r w:rsidRPr="00A312AE">
      <w:rPr>
        <w:rFonts w:ascii="Arial" w:hAnsi="Arial" w:cs="Arial"/>
        <w:sz w:val="16"/>
        <w:szCs w:val="16"/>
      </w:rPr>
      <w:t>–</w:t>
    </w:r>
    <w:r w:rsidRPr="00A312AE">
      <w:rPr>
        <w:rFonts w:ascii="Arial" w:hAnsi="Arial" w:cs="Arial"/>
        <w:b/>
        <w:sz w:val="16"/>
        <w:szCs w:val="16"/>
      </w:rPr>
      <w:t xml:space="preserve">   </w:t>
    </w:r>
    <w:hyperlink r:id="rId2" w:history="1">
      <w:r w:rsidR="00A312AE" w:rsidRPr="005E2CFF">
        <w:rPr>
          <w:rStyle w:val="Collegamentoipertestuale"/>
          <w:rFonts w:ascii="Arial" w:hAnsi="Arial" w:cs="Arial"/>
          <w:b/>
          <w:sz w:val="16"/>
          <w:szCs w:val="16"/>
        </w:rPr>
        <w:t>dsv@pec.units.it</w:t>
      </w:r>
    </w:hyperlink>
    <w:r w:rsidR="00A312AE">
      <w:rPr>
        <w:rFonts w:ascii="Arial" w:hAnsi="Arial" w:cs="Arial"/>
        <w:b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6B5A8" w14:textId="77777777" w:rsidR="00ED04BD" w:rsidRDefault="00ED04BD">
      <w:r>
        <w:separator/>
      </w:r>
    </w:p>
  </w:footnote>
  <w:footnote w:type="continuationSeparator" w:id="0">
    <w:p w14:paraId="58E94DB0" w14:textId="77777777" w:rsidR="00ED04BD" w:rsidRDefault="00ED0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EFED" w14:textId="143B17B4" w:rsidR="0070006E" w:rsidRDefault="008A5BAA" w:rsidP="008A5BAA">
    <w:pPr>
      <w:pStyle w:val="Intestazione"/>
      <w:ind w:left="-284" w:right="-234"/>
    </w:pPr>
    <w:r w:rsidRPr="008A5BAA">
      <w:rPr>
        <w:noProof/>
      </w:rPr>
      <w:drawing>
        <wp:inline distT="0" distB="0" distL="0" distR="0" wp14:anchorId="25D126E2" wp14:editId="7531D246">
          <wp:extent cx="2524125" cy="849632"/>
          <wp:effectExtent l="0" t="0" r="0" b="762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7431" cy="864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D738A0">
      <w:rPr>
        <w:noProof/>
      </w:rPr>
      <w:drawing>
        <wp:inline distT="0" distB="0" distL="0" distR="0" wp14:anchorId="4987B0ED" wp14:editId="4C00339A">
          <wp:extent cx="2438280" cy="886320"/>
          <wp:effectExtent l="0" t="0" r="635" b="9525"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97"/>
                  <a:stretch/>
                </pic:blipFill>
                <pic:spPr bwMode="auto">
                  <a:xfrm>
                    <a:off x="0" y="0"/>
                    <a:ext cx="2438280" cy="886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87A6E4" w14:textId="77777777" w:rsidR="006E4C32" w:rsidRDefault="006E4C32" w:rsidP="00846F0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9199F"/>
    <w:multiLevelType w:val="hybridMultilevel"/>
    <w:tmpl w:val="50EE32E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83704"/>
    <w:multiLevelType w:val="hybridMultilevel"/>
    <w:tmpl w:val="DD161FA2"/>
    <w:lvl w:ilvl="0" w:tplc="80244740">
      <w:start w:val="3"/>
      <w:numFmt w:val="bullet"/>
      <w:lvlText w:val="–"/>
      <w:lvlJc w:val="left"/>
      <w:pPr>
        <w:tabs>
          <w:tab w:val="num" w:pos="1560"/>
        </w:tabs>
        <w:ind w:left="15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1D434E7F"/>
    <w:multiLevelType w:val="hybridMultilevel"/>
    <w:tmpl w:val="0EBA4C3A"/>
    <w:lvl w:ilvl="0" w:tplc="981C1488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21C64ED5"/>
    <w:multiLevelType w:val="hybridMultilevel"/>
    <w:tmpl w:val="11BCD63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15060"/>
    <w:multiLevelType w:val="hybridMultilevel"/>
    <w:tmpl w:val="82D466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1558C"/>
    <w:multiLevelType w:val="hybridMultilevel"/>
    <w:tmpl w:val="67DA8BF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CE5565"/>
    <w:multiLevelType w:val="hybridMultilevel"/>
    <w:tmpl w:val="4A1467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076F0"/>
    <w:multiLevelType w:val="hybridMultilevel"/>
    <w:tmpl w:val="789ED7D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730BA2"/>
    <w:multiLevelType w:val="hybridMultilevel"/>
    <w:tmpl w:val="89D2C3A6"/>
    <w:lvl w:ilvl="0" w:tplc="493AA7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105EF2"/>
    <w:multiLevelType w:val="hybridMultilevel"/>
    <w:tmpl w:val="8D7EBD16"/>
    <w:lvl w:ilvl="0" w:tplc="815078CE">
      <w:start w:val="1"/>
      <w:numFmt w:val="bullet"/>
      <w:lvlText w:val="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9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C3"/>
    <w:rsid w:val="000015B3"/>
    <w:rsid w:val="00005241"/>
    <w:rsid w:val="00010960"/>
    <w:rsid w:val="000113FD"/>
    <w:rsid w:val="0001278C"/>
    <w:rsid w:val="000263C0"/>
    <w:rsid w:val="00030AA2"/>
    <w:rsid w:val="00056514"/>
    <w:rsid w:val="000566F7"/>
    <w:rsid w:val="00056E35"/>
    <w:rsid w:val="00067ACB"/>
    <w:rsid w:val="000740E1"/>
    <w:rsid w:val="000758DB"/>
    <w:rsid w:val="00084BB1"/>
    <w:rsid w:val="00091CF3"/>
    <w:rsid w:val="000A7E48"/>
    <w:rsid w:val="000B051F"/>
    <w:rsid w:val="000D3F6C"/>
    <w:rsid w:val="000F4785"/>
    <w:rsid w:val="00102979"/>
    <w:rsid w:val="00130D87"/>
    <w:rsid w:val="001408B1"/>
    <w:rsid w:val="0014143D"/>
    <w:rsid w:val="00146F52"/>
    <w:rsid w:val="00147EC3"/>
    <w:rsid w:val="001603B9"/>
    <w:rsid w:val="0016243B"/>
    <w:rsid w:val="00165B33"/>
    <w:rsid w:val="00176885"/>
    <w:rsid w:val="00187545"/>
    <w:rsid w:val="00197594"/>
    <w:rsid w:val="001A0A94"/>
    <w:rsid w:val="001A1FCD"/>
    <w:rsid w:val="001B41B4"/>
    <w:rsid w:val="001B72C2"/>
    <w:rsid w:val="001C07E4"/>
    <w:rsid w:val="001C3934"/>
    <w:rsid w:val="001D346E"/>
    <w:rsid w:val="001D5CF0"/>
    <w:rsid w:val="00216DC3"/>
    <w:rsid w:val="00220B9E"/>
    <w:rsid w:val="00226526"/>
    <w:rsid w:val="002350FE"/>
    <w:rsid w:val="00242235"/>
    <w:rsid w:val="00247FED"/>
    <w:rsid w:val="00251C34"/>
    <w:rsid w:val="0025492F"/>
    <w:rsid w:val="002600CA"/>
    <w:rsid w:val="002621BC"/>
    <w:rsid w:val="00264415"/>
    <w:rsid w:val="00271420"/>
    <w:rsid w:val="0027266E"/>
    <w:rsid w:val="0028294E"/>
    <w:rsid w:val="00285AC4"/>
    <w:rsid w:val="00294CA4"/>
    <w:rsid w:val="002B214F"/>
    <w:rsid w:val="002C38CE"/>
    <w:rsid w:val="002D34AB"/>
    <w:rsid w:val="002D699F"/>
    <w:rsid w:val="002F0FC7"/>
    <w:rsid w:val="002F15B3"/>
    <w:rsid w:val="002F79C1"/>
    <w:rsid w:val="00324CB8"/>
    <w:rsid w:val="00326247"/>
    <w:rsid w:val="00337F22"/>
    <w:rsid w:val="00346806"/>
    <w:rsid w:val="003571CB"/>
    <w:rsid w:val="0036383B"/>
    <w:rsid w:val="00380CDA"/>
    <w:rsid w:val="00385969"/>
    <w:rsid w:val="00392238"/>
    <w:rsid w:val="00392AF7"/>
    <w:rsid w:val="00394994"/>
    <w:rsid w:val="003C11F3"/>
    <w:rsid w:val="003F0137"/>
    <w:rsid w:val="003F4B62"/>
    <w:rsid w:val="00404673"/>
    <w:rsid w:val="00404F78"/>
    <w:rsid w:val="00405740"/>
    <w:rsid w:val="00405FC2"/>
    <w:rsid w:val="004060A9"/>
    <w:rsid w:val="00407BE8"/>
    <w:rsid w:val="004309DA"/>
    <w:rsid w:val="004413FB"/>
    <w:rsid w:val="0045728E"/>
    <w:rsid w:val="00470963"/>
    <w:rsid w:val="00472AE7"/>
    <w:rsid w:val="00477484"/>
    <w:rsid w:val="00477986"/>
    <w:rsid w:val="00480453"/>
    <w:rsid w:val="00483057"/>
    <w:rsid w:val="00487C90"/>
    <w:rsid w:val="004A61B5"/>
    <w:rsid w:val="004A710E"/>
    <w:rsid w:val="004B0540"/>
    <w:rsid w:val="004B335A"/>
    <w:rsid w:val="004C1FF6"/>
    <w:rsid w:val="004D0334"/>
    <w:rsid w:val="004E6025"/>
    <w:rsid w:val="005021B1"/>
    <w:rsid w:val="00506114"/>
    <w:rsid w:val="005260D0"/>
    <w:rsid w:val="00534FC7"/>
    <w:rsid w:val="00571150"/>
    <w:rsid w:val="00575ED3"/>
    <w:rsid w:val="0058245F"/>
    <w:rsid w:val="005A221B"/>
    <w:rsid w:val="005C1215"/>
    <w:rsid w:val="005C478E"/>
    <w:rsid w:val="005E196A"/>
    <w:rsid w:val="005E3A8C"/>
    <w:rsid w:val="005F539A"/>
    <w:rsid w:val="005F6C63"/>
    <w:rsid w:val="00627E4A"/>
    <w:rsid w:val="0067157C"/>
    <w:rsid w:val="0067482E"/>
    <w:rsid w:val="0068037D"/>
    <w:rsid w:val="0068144E"/>
    <w:rsid w:val="0069020D"/>
    <w:rsid w:val="00690843"/>
    <w:rsid w:val="00690F40"/>
    <w:rsid w:val="0069499B"/>
    <w:rsid w:val="006A419C"/>
    <w:rsid w:val="006B6C19"/>
    <w:rsid w:val="006C017B"/>
    <w:rsid w:val="006C0A09"/>
    <w:rsid w:val="006C33F4"/>
    <w:rsid w:val="006C6877"/>
    <w:rsid w:val="006C748D"/>
    <w:rsid w:val="006C7620"/>
    <w:rsid w:val="006D022C"/>
    <w:rsid w:val="006D39C6"/>
    <w:rsid w:val="006D6003"/>
    <w:rsid w:val="006E4C32"/>
    <w:rsid w:val="0070006E"/>
    <w:rsid w:val="00702148"/>
    <w:rsid w:val="0070425C"/>
    <w:rsid w:val="0071103F"/>
    <w:rsid w:val="00721664"/>
    <w:rsid w:val="00735752"/>
    <w:rsid w:val="00737857"/>
    <w:rsid w:val="007402D8"/>
    <w:rsid w:val="007554CC"/>
    <w:rsid w:val="00771D63"/>
    <w:rsid w:val="00780988"/>
    <w:rsid w:val="007826A4"/>
    <w:rsid w:val="00782BD6"/>
    <w:rsid w:val="007A47EE"/>
    <w:rsid w:val="007B4F39"/>
    <w:rsid w:val="007C452A"/>
    <w:rsid w:val="007C5F98"/>
    <w:rsid w:val="007E301E"/>
    <w:rsid w:val="007E4743"/>
    <w:rsid w:val="007F035C"/>
    <w:rsid w:val="00803B0A"/>
    <w:rsid w:val="00814EA3"/>
    <w:rsid w:val="00825CAF"/>
    <w:rsid w:val="0083312B"/>
    <w:rsid w:val="00846F07"/>
    <w:rsid w:val="00887023"/>
    <w:rsid w:val="008926F5"/>
    <w:rsid w:val="008937D4"/>
    <w:rsid w:val="008A337B"/>
    <w:rsid w:val="008A5BAA"/>
    <w:rsid w:val="008B3917"/>
    <w:rsid w:val="008B5F65"/>
    <w:rsid w:val="008D40C3"/>
    <w:rsid w:val="008E3B54"/>
    <w:rsid w:val="008E5777"/>
    <w:rsid w:val="00913A22"/>
    <w:rsid w:val="009202AB"/>
    <w:rsid w:val="00944BBB"/>
    <w:rsid w:val="009467DF"/>
    <w:rsid w:val="009473D9"/>
    <w:rsid w:val="00953A9A"/>
    <w:rsid w:val="00955DB0"/>
    <w:rsid w:val="00956DD1"/>
    <w:rsid w:val="0096669D"/>
    <w:rsid w:val="009908A1"/>
    <w:rsid w:val="009A4B66"/>
    <w:rsid w:val="009A505A"/>
    <w:rsid w:val="009B422F"/>
    <w:rsid w:val="009D2879"/>
    <w:rsid w:val="009F0B38"/>
    <w:rsid w:val="009F14DF"/>
    <w:rsid w:val="009F56FA"/>
    <w:rsid w:val="00A06120"/>
    <w:rsid w:val="00A312AE"/>
    <w:rsid w:val="00A50F7C"/>
    <w:rsid w:val="00A64687"/>
    <w:rsid w:val="00A6667B"/>
    <w:rsid w:val="00A70847"/>
    <w:rsid w:val="00A72304"/>
    <w:rsid w:val="00A82EC3"/>
    <w:rsid w:val="00A857B3"/>
    <w:rsid w:val="00A87FA3"/>
    <w:rsid w:val="00A90CA8"/>
    <w:rsid w:val="00AA2E14"/>
    <w:rsid w:val="00AB4840"/>
    <w:rsid w:val="00AD0079"/>
    <w:rsid w:val="00AE5FFD"/>
    <w:rsid w:val="00AF51AE"/>
    <w:rsid w:val="00B01A83"/>
    <w:rsid w:val="00B166EE"/>
    <w:rsid w:val="00B23283"/>
    <w:rsid w:val="00B353E9"/>
    <w:rsid w:val="00B44CA5"/>
    <w:rsid w:val="00B47DE6"/>
    <w:rsid w:val="00B50C46"/>
    <w:rsid w:val="00B6163E"/>
    <w:rsid w:val="00B77404"/>
    <w:rsid w:val="00B92EE9"/>
    <w:rsid w:val="00B955AF"/>
    <w:rsid w:val="00B96D32"/>
    <w:rsid w:val="00BA3E0B"/>
    <w:rsid w:val="00BB21DC"/>
    <w:rsid w:val="00BB593D"/>
    <w:rsid w:val="00BC4B15"/>
    <w:rsid w:val="00BC51C3"/>
    <w:rsid w:val="00BE4053"/>
    <w:rsid w:val="00BF3E27"/>
    <w:rsid w:val="00BF7DCC"/>
    <w:rsid w:val="00C107B7"/>
    <w:rsid w:val="00C11642"/>
    <w:rsid w:val="00C167E3"/>
    <w:rsid w:val="00C22686"/>
    <w:rsid w:val="00C24BB2"/>
    <w:rsid w:val="00C26EA7"/>
    <w:rsid w:val="00C3283A"/>
    <w:rsid w:val="00C33670"/>
    <w:rsid w:val="00C578F4"/>
    <w:rsid w:val="00C63897"/>
    <w:rsid w:val="00CA0ECB"/>
    <w:rsid w:val="00CA5973"/>
    <w:rsid w:val="00CC0FBF"/>
    <w:rsid w:val="00CC2C4B"/>
    <w:rsid w:val="00CD70CB"/>
    <w:rsid w:val="00CE3BA0"/>
    <w:rsid w:val="00CE6E04"/>
    <w:rsid w:val="00CF1A69"/>
    <w:rsid w:val="00CF6CAA"/>
    <w:rsid w:val="00D008E1"/>
    <w:rsid w:val="00D26CAE"/>
    <w:rsid w:val="00D33DB3"/>
    <w:rsid w:val="00D360AD"/>
    <w:rsid w:val="00D37F7A"/>
    <w:rsid w:val="00D42255"/>
    <w:rsid w:val="00D507FD"/>
    <w:rsid w:val="00D63DA1"/>
    <w:rsid w:val="00D738A0"/>
    <w:rsid w:val="00D76F5D"/>
    <w:rsid w:val="00D91115"/>
    <w:rsid w:val="00D93861"/>
    <w:rsid w:val="00DA490F"/>
    <w:rsid w:val="00DF0976"/>
    <w:rsid w:val="00E6474D"/>
    <w:rsid w:val="00E90777"/>
    <w:rsid w:val="00E90CD0"/>
    <w:rsid w:val="00EA50FB"/>
    <w:rsid w:val="00EC1B1E"/>
    <w:rsid w:val="00EC1DAA"/>
    <w:rsid w:val="00EC4CC8"/>
    <w:rsid w:val="00ED04BD"/>
    <w:rsid w:val="00ED2BB8"/>
    <w:rsid w:val="00EE0752"/>
    <w:rsid w:val="00EF18D1"/>
    <w:rsid w:val="00F00769"/>
    <w:rsid w:val="00F122C2"/>
    <w:rsid w:val="00F15FBC"/>
    <w:rsid w:val="00F25D39"/>
    <w:rsid w:val="00F36034"/>
    <w:rsid w:val="00F42B02"/>
    <w:rsid w:val="00F4325A"/>
    <w:rsid w:val="00F507CD"/>
    <w:rsid w:val="00F50EED"/>
    <w:rsid w:val="00F53CF1"/>
    <w:rsid w:val="00F71DA6"/>
    <w:rsid w:val="00F72D2C"/>
    <w:rsid w:val="00F77012"/>
    <w:rsid w:val="00F8100E"/>
    <w:rsid w:val="00F82407"/>
    <w:rsid w:val="00F87409"/>
    <w:rsid w:val="00F91014"/>
    <w:rsid w:val="00FB1848"/>
    <w:rsid w:val="00FB1D54"/>
    <w:rsid w:val="00FE5DF6"/>
    <w:rsid w:val="00FF06C6"/>
    <w:rsid w:val="00FF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643488E6"/>
  <w15:docId w15:val="{5D1C9577-71BE-47BB-962F-D73E57862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 New Roman" w:hAnsi="Courier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link w:val="Titolo1Carattere"/>
    <w:uiPriority w:val="9"/>
    <w:qFormat/>
    <w:rsid w:val="00B47DE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90D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490D1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B38F9"/>
    <w:rPr>
      <w:color w:val="0000FF"/>
      <w:u w:val="single"/>
    </w:rPr>
  </w:style>
  <w:style w:type="paragraph" w:styleId="Testofumetto">
    <w:name w:val="Balloon Text"/>
    <w:basedOn w:val="Normale"/>
    <w:semiHidden/>
    <w:rsid w:val="000263C0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qFormat/>
    <w:rsid w:val="00B96D32"/>
    <w:rPr>
      <w:b/>
      <w:bCs/>
      <w:sz w:val="20"/>
    </w:rPr>
  </w:style>
  <w:style w:type="character" w:styleId="Rimandocommento">
    <w:name w:val="annotation reference"/>
    <w:uiPriority w:val="99"/>
    <w:semiHidden/>
    <w:rsid w:val="00B96D32"/>
    <w:rPr>
      <w:sz w:val="16"/>
      <w:szCs w:val="16"/>
    </w:rPr>
  </w:style>
  <w:style w:type="paragraph" w:styleId="Testocommento">
    <w:name w:val="annotation text"/>
    <w:basedOn w:val="Normale"/>
    <w:semiHidden/>
    <w:rsid w:val="00B96D32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B96D32"/>
    <w:rPr>
      <w:b/>
      <w:bCs/>
    </w:rPr>
  </w:style>
  <w:style w:type="table" w:styleId="Grigliatabella">
    <w:name w:val="Table Grid"/>
    <w:basedOn w:val="Tabellanormale"/>
    <w:uiPriority w:val="39"/>
    <w:rsid w:val="0092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Carpredefinitoparagrafo"/>
    <w:rsid w:val="001C3934"/>
  </w:style>
  <w:style w:type="paragraph" w:styleId="Paragrafoelenco">
    <w:name w:val="List Paragraph"/>
    <w:basedOn w:val="Normale"/>
    <w:uiPriority w:val="34"/>
    <w:qFormat/>
    <w:rsid w:val="00BC51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7DE6"/>
    <w:rPr>
      <w:rFonts w:ascii="Times New Roman" w:hAnsi="Times New Roman"/>
      <w:b/>
      <w:bCs/>
      <w:kern w:val="36"/>
      <w:sz w:val="48"/>
      <w:szCs w:val="48"/>
    </w:rPr>
  </w:style>
  <w:style w:type="character" w:styleId="Enfasicorsivo">
    <w:name w:val="Emphasis"/>
    <w:basedOn w:val="Carpredefinitoparagrafo"/>
    <w:uiPriority w:val="20"/>
    <w:qFormat/>
    <w:rsid w:val="006C7620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312AE"/>
    <w:rPr>
      <w:color w:val="605E5C"/>
      <w:shd w:val="clear" w:color="auto" w:fill="E1DFDD"/>
    </w:rPr>
  </w:style>
  <w:style w:type="paragraph" w:customStyle="1" w:styleId="Default">
    <w:name w:val="Default"/>
    <w:rsid w:val="00407B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itolo">
    <w:name w:val="Title"/>
    <w:basedOn w:val="Normale"/>
    <w:link w:val="TitoloCarattere"/>
    <w:qFormat/>
    <w:rsid w:val="006E4C32"/>
    <w:pPr>
      <w:spacing w:before="240" w:after="240"/>
      <w:jc w:val="center"/>
    </w:pPr>
    <w:rPr>
      <w:rFonts w:ascii="Arial" w:hAnsi="Arial"/>
      <w:b/>
      <w:i/>
      <w:spacing w:val="40"/>
    </w:rPr>
  </w:style>
  <w:style w:type="character" w:customStyle="1" w:styleId="TitoloCarattere">
    <w:name w:val="Titolo Carattere"/>
    <w:basedOn w:val="Carpredefinitoparagrafo"/>
    <w:link w:val="Titolo"/>
    <w:rsid w:val="006E4C32"/>
    <w:rPr>
      <w:rFonts w:ascii="Arial" w:hAnsi="Arial"/>
      <w:b/>
      <w:i/>
      <w:spacing w:val="4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protocollodsv@units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sv@pec.units.it" TargetMode="External"/><Relationship Id="rId1" Type="http://schemas.openxmlformats.org/officeDocument/2006/relationships/hyperlink" Target="mailto:protocollodsv@units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ente\Documents\Carta%20intestata%20DSV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DSV.dotx</Template>
  <TotalTime>11</TotalTime>
  <Pages>1</Pages>
  <Words>149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Anno Titolo classe fascicolo</vt:lpstr>
    </vt:vector>
  </TitlesOfParts>
  <Company>Università di Trieste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 Titolo classe fascicolo</dc:title>
  <dc:creator>Lenovo</dc:creator>
  <cp:lastModifiedBy>Elisa Marassi</cp:lastModifiedBy>
  <cp:revision>11</cp:revision>
  <cp:lastPrinted>2025-03-12T09:32:00Z</cp:lastPrinted>
  <dcterms:created xsi:type="dcterms:W3CDTF">2025-03-11T12:32:00Z</dcterms:created>
  <dcterms:modified xsi:type="dcterms:W3CDTF">2025-03-12T09:41:00Z</dcterms:modified>
</cp:coreProperties>
</file>