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F1B59" w14:textId="7376AA3D" w:rsidR="000066E5" w:rsidRDefault="000066E5" w:rsidP="00820C57">
      <w:pPr>
        <w:pStyle w:val="Intestazione"/>
        <w:rPr>
          <w:rFonts w:ascii="Times" w:eastAsia="Cambria" w:hAnsi="Times" w:cs="Arial"/>
          <w:sz w:val="22"/>
          <w:szCs w:val="22"/>
          <w:lang w:eastAsia="en-US"/>
        </w:rPr>
      </w:pPr>
    </w:p>
    <w:p w14:paraId="589C012A" w14:textId="77777777" w:rsidR="00895793" w:rsidRDefault="00895793" w:rsidP="00895793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ALLEGATO A</w:t>
      </w:r>
    </w:p>
    <w:p w14:paraId="73E58B89" w14:textId="77777777" w:rsidR="00895793" w:rsidRDefault="00895793" w:rsidP="00895793">
      <w:pPr>
        <w:jc w:val="right"/>
        <w:rPr>
          <w:rFonts w:ascii="Arial" w:hAnsi="Arial" w:cs="Arial"/>
        </w:rPr>
      </w:pPr>
    </w:p>
    <w:p w14:paraId="4826FA75" w14:textId="460C8C20" w:rsidR="00895793" w:rsidRDefault="00895793" w:rsidP="0089579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Bando per </w:t>
      </w:r>
      <w:r>
        <w:rPr>
          <w:rFonts w:ascii="Arial" w:hAnsi="Arial" w:cs="Arial"/>
          <w:sz w:val="28"/>
          <w:szCs w:val="28"/>
        </w:rPr>
        <w:t>l’assegnazione annuale di</w:t>
      </w:r>
      <w:r>
        <w:rPr>
          <w:rFonts w:ascii="Arial" w:hAnsi="Arial" w:cs="Arial"/>
          <w:bCs/>
          <w:sz w:val="28"/>
          <w:szCs w:val="28"/>
        </w:rPr>
        <w:t xml:space="preserve"> premi</w:t>
      </w:r>
      <w:r>
        <w:rPr>
          <w:rFonts w:ascii="Arial" w:hAnsi="Arial" w:cs="Arial"/>
          <w:sz w:val="28"/>
          <w:szCs w:val="28"/>
        </w:rPr>
        <w:t xml:space="preserve"> di merito denominati “</w:t>
      </w:r>
      <w:r>
        <w:rPr>
          <w:rFonts w:ascii="Arial" w:hAnsi="Arial" w:cs="Arial"/>
          <w:bCs/>
          <w:sz w:val="28"/>
          <w:szCs w:val="28"/>
        </w:rPr>
        <w:t>Premio di ricerca per gli assegnisti del Dipartimento di Scienze della Vita</w:t>
      </w:r>
      <w:r>
        <w:rPr>
          <w:rFonts w:ascii="Arial" w:hAnsi="Arial" w:cs="Arial"/>
          <w:sz w:val="28"/>
          <w:szCs w:val="28"/>
        </w:rPr>
        <w:t xml:space="preserve">” </w:t>
      </w:r>
      <w:r>
        <w:rPr>
          <w:rFonts w:ascii="Arial" w:hAnsi="Arial" w:cs="Arial"/>
          <w:bCs/>
          <w:sz w:val="28"/>
          <w:szCs w:val="28"/>
        </w:rPr>
        <w:t>– anno 202</w:t>
      </w:r>
      <w:r>
        <w:rPr>
          <w:rFonts w:ascii="Arial" w:hAnsi="Arial" w:cs="Arial"/>
          <w:bCs/>
          <w:sz w:val="28"/>
          <w:szCs w:val="28"/>
        </w:rPr>
        <w:t>5</w:t>
      </w:r>
    </w:p>
    <w:p w14:paraId="1A6345BB" w14:textId="77777777" w:rsidR="00895793" w:rsidRDefault="00895793" w:rsidP="00895793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D76C7A2" w14:textId="77777777" w:rsidR="00895793" w:rsidRDefault="00895793" w:rsidP="00895793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DOMANDA DI PARTECIPAZIONE</w:t>
      </w:r>
    </w:p>
    <w:p w14:paraId="00D5949B" w14:textId="77777777" w:rsidR="00895793" w:rsidRDefault="00895793" w:rsidP="00895793">
      <w:pPr>
        <w:jc w:val="both"/>
        <w:rPr>
          <w:rFonts w:ascii="Arial" w:hAnsi="Arial" w:cs="Arial"/>
        </w:rPr>
      </w:pPr>
    </w:p>
    <w:p w14:paraId="1CB2B070" w14:textId="65631551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Il/la sottoscritto/a ____________________________________________</w:t>
      </w:r>
    </w:p>
    <w:p w14:paraId="0E278006" w14:textId="77777777" w:rsidR="00895793" w:rsidRDefault="00895793" w:rsidP="00895793">
      <w:pPr>
        <w:jc w:val="both"/>
        <w:rPr>
          <w:rFonts w:ascii="Arial" w:hAnsi="Arial" w:cs="Arial"/>
        </w:rPr>
      </w:pPr>
    </w:p>
    <w:p w14:paraId="1C67222A" w14:textId="2C133764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Nato/a___________________(</w:t>
      </w:r>
      <w:proofErr w:type="spellStart"/>
      <w:r>
        <w:rPr>
          <w:rFonts w:ascii="Arial" w:hAnsi="Arial" w:cs="Arial"/>
        </w:rPr>
        <w:t>Prov</w:t>
      </w:r>
      <w:proofErr w:type="spellEnd"/>
      <w:r>
        <w:rPr>
          <w:rFonts w:ascii="Arial" w:hAnsi="Arial" w:cs="Arial"/>
        </w:rPr>
        <w:t>)______il giorno ________________</w:t>
      </w:r>
    </w:p>
    <w:p w14:paraId="3B965506" w14:textId="77777777" w:rsidR="00895793" w:rsidRDefault="00895793" w:rsidP="00895793">
      <w:pPr>
        <w:jc w:val="both"/>
        <w:rPr>
          <w:rFonts w:ascii="Arial" w:hAnsi="Arial" w:cs="Arial"/>
        </w:rPr>
      </w:pPr>
    </w:p>
    <w:p w14:paraId="1148AC60" w14:textId="3BE85B69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Residente a ___________________Indirizzo______________________</w:t>
      </w:r>
    </w:p>
    <w:p w14:paraId="2C098AEF" w14:textId="77777777" w:rsidR="00895793" w:rsidRDefault="00895793" w:rsidP="00895793">
      <w:pPr>
        <w:jc w:val="both"/>
        <w:rPr>
          <w:rFonts w:ascii="Arial" w:hAnsi="Arial" w:cs="Arial"/>
        </w:rPr>
      </w:pPr>
    </w:p>
    <w:p w14:paraId="0523C52D" w14:textId="044C45D5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Codice Fiscale _____________________________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_______________</w:t>
      </w:r>
    </w:p>
    <w:p w14:paraId="484FF45D" w14:textId="77777777" w:rsidR="00895793" w:rsidRDefault="00895793" w:rsidP="00895793">
      <w:pPr>
        <w:jc w:val="both"/>
        <w:rPr>
          <w:rFonts w:ascii="Arial" w:hAnsi="Arial" w:cs="Arial"/>
        </w:rPr>
      </w:pPr>
    </w:p>
    <w:p w14:paraId="3E5E6349" w14:textId="0C7D5EFA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Telefono____________________e-mail __________________________</w:t>
      </w:r>
    </w:p>
    <w:p w14:paraId="4613B6A5" w14:textId="77777777" w:rsidR="00895793" w:rsidRDefault="00895793" w:rsidP="00895793">
      <w:pPr>
        <w:jc w:val="both"/>
        <w:rPr>
          <w:rFonts w:ascii="Arial" w:hAnsi="Arial" w:cs="Arial"/>
        </w:rPr>
      </w:pPr>
    </w:p>
    <w:p w14:paraId="676723BE" w14:textId="77777777" w:rsidR="00895793" w:rsidRDefault="00895793" w:rsidP="008957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CHIEDE</w:t>
      </w:r>
    </w:p>
    <w:p w14:paraId="7AD3158C" w14:textId="77777777" w:rsidR="00895793" w:rsidRDefault="00895793" w:rsidP="00895793">
      <w:pPr>
        <w:jc w:val="both"/>
        <w:rPr>
          <w:rFonts w:ascii="Arial" w:hAnsi="Arial" w:cs="Arial"/>
        </w:rPr>
      </w:pPr>
    </w:p>
    <w:p w14:paraId="0EEEA0C9" w14:textId="7CA9C16E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 essere ammessa/o al concorso per l’assegnazione annuale di</w:t>
      </w:r>
      <w:r>
        <w:rPr>
          <w:rFonts w:ascii="Arial" w:hAnsi="Arial" w:cs="Arial"/>
          <w:bCs/>
        </w:rPr>
        <w:t xml:space="preserve"> premi</w:t>
      </w:r>
      <w:r>
        <w:rPr>
          <w:rFonts w:ascii="Arial" w:hAnsi="Arial" w:cs="Arial"/>
        </w:rPr>
        <w:t xml:space="preserve"> di merito denominati “</w:t>
      </w:r>
      <w:r>
        <w:rPr>
          <w:rFonts w:ascii="Arial" w:hAnsi="Arial" w:cs="Arial"/>
          <w:bCs/>
        </w:rPr>
        <w:t>Premio di ricerca per gli assegnisti del Dipartimento di Scienze della Vita” anno 202</w:t>
      </w:r>
      <w:r>
        <w:rPr>
          <w:rFonts w:ascii="Arial" w:hAnsi="Arial" w:cs="Arial"/>
          <w:bCs/>
        </w:rPr>
        <w:t>5</w:t>
      </w:r>
      <w:r>
        <w:rPr>
          <w:rFonts w:ascii="Arial" w:hAnsi="Arial" w:cs="Arial"/>
        </w:rPr>
        <w:t>, banditi dal Dipartimento di Scienze della Vita dell’università degli Studi di Trieste e riservati agli assegnisti di ricerca contraddistintisi per particolari meriti scientifici negli anni solari 202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e 202</w:t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</w:p>
    <w:p w14:paraId="739AFB7C" w14:textId="77777777" w:rsidR="00895793" w:rsidRDefault="00895793" w:rsidP="00895793">
      <w:pPr>
        <w:jc w:val="both"/>
        <w:rPr>
          <w:rFonts w:ascii="Arial" w:hAnsi="Arial" w:cs="Arial"/>
        </w:rPr>
      </w:pPr>
    </w:p>
    <w:p w14:paraId="1BAEB44B" w14:textId="77777777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tal fine, ai sensi degli artt. 46 e 47 del D.P.R. 28/12/2000 n. 445 in materia di documentazione amministrativa, e consapevole delle sanzioni penali, nel caso di dichiarazioni mendaci, di formazione o uso di atti falsi, richiamate dall'art.76 del D.P.R. sopra citato,</w:t>
      </w:r>
    </w:p>
    <w:p w14:paraId="1847589F" w14:textId="7C9A1EFD" w:rsidR="00895793" w:rsidRDefault="00895793" w:rsidP="00895793">
      <w:pPr>
        <w:jc w:val="both"/>
        <w:rPr>
          <w:rFonts w:ascii="Arial" w:hAnsi="Arial" w:cs="Arial"/>
        </w:rPr>
      </w:pPr>
    </w:p>
    <w:p w14:paraId="041F8828" w14:textId="77777777" w:rsidR="00895793" w:rsidRDefault="00895793" w:rsidP="00895793">
      <w:pPr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DICHIARA</w:t>
      </w:r>
    </w:p>
    <w:p w14:paraId="48B72971" w14:textId="77777777" w:rsidR="00895793" w:rsidRDefault="00895793" w:rsidP="00895793">
      <w:pPr>
        <w:jc w:val="center"/>
        <w:rPr>
          <w:rFonts w:ascii="Arial" w:hAnsi="Arial" w:cs="Arial"/>
        </w:rPr>
      </w:pPr>
    </w:p>
    <w:p w14:paraId="35BDB5C2" w14:textId="77777777" w:rsidR="00895793" w:rsidRDefault="00895793" w:rsidP="00895793">
      <w:pPr>
        <w:widowControl w:val="0"/>
        <w:numPr>
          <w:ilvl w:val="0"/>
          <w:numId w:val="11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che le dichiarazioni e i dati riportati nella presente domanda e negli allegati corrispondono a verità; </w:t>
      </w:r>
    </w:p>
    <w:p w14:paraId="49F2A7EC" w14:textId="77777777" w:rsidR="00895793" w:rsidRDefault="00895793" w:rsidP="00895793">
      <w:pPr>
        <w:ind w:left="735"/>
        <w:jc w:val="both"/>
        <w:rPr>
          <w:rFonts w:ascii="Arial" w:hAnsi="Arial" w:cs="Arial"/>
        </w:rPr>
      </w:pPr>
    </w:p>
    <w:p w14:paraId="179E57A9" w14:textId="77777777" w:rsidR="00895793" w:rsidRDefault="00895793" w:rsidP="00895793">
      <w:pPr>
        <w:widowControl w:val="0"/>
        <w:numPr>
          <w:ilvl w:val="0"/>
          <w:numId w:val="11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di aver letto il bando di concorso e di accettarne tutte le condizioni;</w:t>
      </w:r>
    </w:p>
    <w:p w14:paraId="79E25D7D" w14:textId="77777777" w:rsidR="00895793" w:rsidRDefault="00895793" w:rsidP="00895793">
      <w:pPr>
        <w:jc w:val="both"/>
        <w:rPr>
          <w:rFonts w:ascii="Arial" w:hAnsi="Arial" w:cs="Arial"/>
        </w:rPr>
      </w:pPr>
    </w:p>
    <w:p w14:paraId="7C297420" w14:textId="77777777" w:rsidR="00895793" w:rsidRDefault="00895793" w:rsidP="00895793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c) di aver preso visione dell’informativa sulla privacy presente nel bando e di accettarne tutte le condizioni;</w:t>
      </w:r>
    </w:p>
    <w:p w14:paraId="5D58E93B" w14:textId="77777777" w:rsidR="00895793" w:rsidRDefault="00895793" w:rsidP="00895793">
      <w:pPr>
        <w:jc w:val="both"/>
        <w:rPr>
          <w:rFonts w:ascii="Arial" w:hAnsi="Arial" w:cs="Arial"/>
        </w:rPr>
      </w:pPr>
    </w:p>
    <w:p w14:paraId="36F87525" w14:textId="77777777" w:rsidR="00895793" w:rsidRDefault="00895793" w:rsidP="00895793">
      <w:pPr>
        <w:widowControl w:val="0"/>
        <w:numPr>
          <w:ilvl w:val="0"/>
          <w:numId w:val="12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di essere in possesso dei requisiti per partecipare al presente bando e in particolare:</w:t>
      </w:r>
    </w:p>
    <w:p w14:paraId="74B2D7D1" w14:textId="77777777" w:rsidR="00895793" w:rsidRDefault="00895793" w:rsidP="00895793">
      <w:pPr>
        <w:ind w:left="735"/>
        <w:jc w:val="both"/>
        <w:rPr>
          <w:rFonts w:ascii="Arial" w:hAnsi="Arial" w:cs="Arial"/>
        </w:rPr>
      </w:pPr>
    </w:p>
    <w:p w14:paraId="0C0E62CB" w14:textId="4C898375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di essere stato assegnista di ricerca presso il Dipartimento di Scienze della Vita per un periodo pari ad almeno 6 mesi negli anni solari 202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e/o 202</w:t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t>;</w:t>
      </w:r>
    </w:p>
    <w:p w14:paraId="1EF0AE96" w14:textId="77777777" w:rsidR="00895793" w:rsidRDefault="00895793" w:rsidP="00895793">
      <w:pPr>
        <w:ind w:left="708"/>
        <w:jc w:val="both"/>
        <w:rPr>
          <w:rFonts w:ascii="Arial" w:hAnsi="Arial" w:cs="Arial"/>
        </w:rPr>
      </w:pPr>
    </w:p>
    <w:p w14:paraId="126663BF" w14:textId="77777777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Il/la sottoscritto/a allega alla presente domanda i seguenti documenti:</w:t>
      </w:r>
    </w:p>
    <w:p w14:paraId="7D0D5326" w14:textId="77777777" w:rsidR="00895793" w:rsidRDefault="00895793" w:rsidP="00895793">
      <w:pPr>
        <w:jc w:val="both"/>
        <w:rPr>
          <w:rFonts w:ascii="Arial" w:hAnsi="Arial" w:cs="Arial"/>
        </w:rPr>
      </w:pPr>
    </w:p>
    <w:p w14:paraId="033BE4ED" w14:textId="77777777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Segoe UI Symbol" w:eastAsia="MS Gothic" w:hAnsi="Segoe UI Symbol" w:cs="Segoe UI Symbol"/>
        </w:rPr>
        <w:t>☐</w:t>
      </w:r>
      <w:r>
        <w:rPr>
          <w:rFonts w:ascii="Arial" w:hAnsi="Arial" w:cs="Arial"/>
        </w:rPr>
        <w:t xml:space="preserve"> punteggi delle pubblicazioni (allegato B);</w:t>
      </w:r>
    </w:p>
    <w:p w14:paraId="2BC9FEFD" w14:textId="77777777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Segoe UI Symbol" w:eastAsia="MS Gothic" w:hAnsi="Segoe UI Symbol" w:cs="Segoe UI Symbol"/>
        </w:rPr>
        <w:t>☐</w:t>
      </w:r>
      <w:r>
        <w:rPr>
          <w:rFonts w:ascii="Arial" w:hAnsi="Arial" w:cs="Arial"/>
        </w:rPr>
        <w:t xml:space="preserve"> fotocopia del documento di identità del dichiarante in corso di validità.</w:t>
      </w:r>
    </w:p>
    <w:p w14:paraId="7F47EDCD" w14:textId="77777777" w:rsidR="00895793" w:rsidRDefault="00895793" w:rsidP="00895793">
      <w:pPr>
        <w:jc w:val="both"/>
        <w:rPr>
          <w:rFonts w:ascii="Arial" w:hAnsi="Arial" w:cs="Arial"/>
        </w:rPr>
      </w:pPr>
    </w:p>
    <w:p w14:paraId="057AC3AB" w14:textId="77777777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file devono essere inviati via email </w:t>
      </w:r>
      <w:r>
        <w:rPr>
          <w:rFonts w:ascii="Arial" w:hAnsi="Arial" w:cs="Arial"/>
          <w:u w:val="single"/>
        </w:rPr>
        <w:t>all’indirizzo protocollodsv@units.it</w:t>
      </w:r>
      <w:r>
        <w:rPr>
          <w:rFonts w:ascii="Arial" w:hAnsi="Arial" w:cs="Arial"/>
        </w:rPr>
        <w:t xml:space="preserve"> e nominati come </w:t>
      </w:r>
      <w:proofErr w:type="spellStart"/>
      <w:r>
        <w:rPr>
          <w:rFonts w:ascii="Arial" w:hAnsi="Arial" w:cs="Arial"/>
        </w:rPr>
        <w:t>da</w:t>
      </w:r>
      <w:proofErr w:type="spellEnd"/>
      <w:r>
        <w:rPr>
          <w:rFonts w:ascii="Arial" w:hAnsi="Arial" w:cs="Arial"/>
        </w:rPr>
        <w:t xml:space="preserve"> esempio riportato sotto.</w:t>
      </w:r>
    </w:p>
    <w:p w14:paraId="51B123B4" w14:textId="77777777" w:rsidR="00895793" w:rsidRDefault="00895793" w:rsidP="00895793">
      <w:pPr>
        <w:jc w:val="both"/>
        <w:rPr>
          <w:rFonts w:ascii="Arial" w:hAnsi="Arial" w:cs="Arial"/>
        </w:rPr>
      </w:pPr>
    </w:p>
    <w:p w14:paraId="13B38D28" w14:textId="77777777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candidato Mario ROSSI dovrà allegare i seguenti file </w:t>
      </w:r>
      <w:r>
        <w:rPr>
          <w:rFonts w:ascii="Arial" w:hAnsi="Arial" w:cs="Arial"/>
          <w:u w:val="single"/>
        </w:rPr>
        <w:t>in formato .PDF</w:t>
      </w:r>
      <w:r>
        <w:rPr>
          <w:rFonts w:ascii="Arial" w:hAnsi="Arial" w:cs="Arial"/>
        </w:rPr>
        <w:t>:</w:t>
      </w:r>
    </w:p>
    <w:p w14:paraId="6A3AE60F" w14:textId="77777777" w:rsidR="00895793" w:rsidRDefault="00895793" w:rsidP="00895793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Mario_ROSSI_Domanda</w:t>
      </w:r>
      <w:proofErr w:type="spellEnd"/>
    </w:p>
    <w:p w14:paraId="7098C5EE" w14:textId="77777777" w:rsidR="00895793" w:rsidRDefault="00895793" w:rsidP="00895793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Mario_ROSSI_Documento</w:t>
      </w:r>
      <w:proofErr w:type="spellEnd"/>
    </w:p>
    <w:p w14:paraId="2FEE3EA9" w14:textId="77777777" w:rsidR="00895793" w:rsidRDefault="00895793" w:rsidP="00895793">
      <w:pPr>
        <w:jc w:val="both"/>
        <w:rPr>
          <w:rFonts w:ascii="Arial" w:hAnsi="Arial" w:cs="Arial"/>
        </w:rPr>
      </w:pPr>
    </w:p>
    <w:p w14:paraId="61E6B554" w14:textId="77777777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 il seguente file </w:t>
      </w:r>
      <w:r>
        <w:rPr>
          <w:rFonts w:ascii="Arial" w:hAnsi="Arial" w:cs="Arial"/>
          <w:u w:val="single"/>
        </w:rPr>
        <w:t>in formato .XLSX</w:t>
      </w:r>
      <w:r>
        <w:rPr>
          <w:rFonts w:ascii="Arial" w:hAnsi="Arial" w:cs="Arial"/>
        </w:rPr>
        <w:t>:</w:t>
      </w:r>
    </w:p>
    <w:p w14:paraId="6AC752D8" w14:textId="77777777" w:rsidR="00895793" w:rsidRDefault="00895793" w:rsidP="00895793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Mario_ROSSI_Punteggi</w:t>
      </w:r>
      <w:proofErr w:type="spellEnd"/>
    </w:p>
    <w:p w14:paraId="7BC227EB" w14:textId="77777777" w:rsidR="00895793" w:rsidRDefault="00895793" w:rsidP="00895793">
      <w:pPr>
        <w:jc w:val="both"/>
        <w:rPr>
          <w:rFonts w:ascii="Arial" w:hAnsi="Arial" w:cs="Arial"/>
          <w:b/>
          <w:bCs/>
        </w:rPr>
      </w:pPr>
    </w:p>
    <w:p w14:paraId="02FF0787" w14:textId="77777777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Il/la sottoscritto/a __________________________________________, acquisite le informazioni relative all’Informativa sulla privacy, esprime il proprio consenso al trattamento dei dati personali.</w:t>
      </w:r>
    </w:p>
    <w:p w14:paraId="0CD076C0" w14:textId="255A8F92" w:rsidR="00895793" w:rsidRDefault="00895793" w:rsidP="00895793">
      <w:pPr>
        <w:jc w:val="both"/>
        <w:rPr>
          <w:rFonts w:ascii="Arial" w:hAnsi="Arial" w:cs="Arial"/>
        </w:rPr>
      </w:pPr>
    </w:p>
    <w:p w14:paraId="2248F057" w14:textId="77777777" w:rsidR="00895793" w:rsidRDefault="00895793" w:rsidP="00895793">
      <w:pPr>
        <w:jc w:val="both"/>
        <w:rPr>
          <w:rFonts w:ascii="Arial" w:hAnsi="Arial" w:cs="Arial"/>
        </w:rPr>
      </w:pPr>
    </w:p>
    <w:p w14:paraId="63390804" w14:textId="6A42F269" w:rsidR="00895793" w:rsidRDefault="00895793" w:rsidP="00895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Luogo e data _________________ </w:t>
      </w:r>
      <w:r>
        <w:rPr>
          <w:rFonts w:ascii="Arial" w:hAnsi="Arial" w:cs="Arial"/>
        </w:rPr>
        <w:tab/>
        <w:t xml:space="preserve">           Firma ________________</w:t>
      </w:r>
    </w:p>
    <w:sectPr w:rsidR="00895793" w:rsidSect="002A47F1">
      <w:headerReference w:type="default" r:id="rId8"/>
      <w:footerReference w:type="default" r:id="rId9"/>
      <w:pgSz w:w="11906" w:h="16838" w:code="9"/>
      <w:pgMar w:top="3083" w:right="2030" w:bottom="1440" w:left="2030" w:header="1134" w:footer="1315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E53B6" w14:textId="77777777" w:rsidR="00ED04BD" w:rsidRDefault="00ED04BD">
      <w:r>
        <w:separator/>
      </w:r>
    </w:p>
  </w:endnote>
  <w:endnote w:type="continuationSeparator" w:id="0">
    <w:p w14:paraId="28104AA6" w14:textId="77777777" w:rsidR="00ED04BD" w:rsidRDefault="00ED0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8F332" w14:textId="46C71877" w:rsidR="002A47F1" w:rsidRDefault="002A47F1" w:rsidP="0036383B">
    <w:pPr>
      <w:rPr>
        <w:rFonts w:ascii="Arial" w:hAnsi="Arial" w:cs="Arial"/>
        <w:i/>
        <w:sz w:val="18"/>
        <w:szCs w:val="18"/>
      </w:rPr>
    </w:pPr>
  </w:p>
  <w:p w14:paraId="2E0FFA43" w14:textId="77777777" w:rsidR="002A47F1" w:rsidRDefault="002A47F1" w:rsidP="0036383B">
    <w:pPr>
      <w:rPr>
        <w:rFonts w:ascii="Arial" w:hAnsi="Arial" w:cs="Arial"/>
        <w:i/>
        <w:sz w:val="18"/>
        <w:szCs w:val="18"/>
      </w:rPr>
    </w:pPr>
  </w:p>
  <w:p w14:paraId="74BB02E3" w14:textId="39B69F74" w:rsidR="0036383B" w:rsidRDefault="0036383B" w:rsidP="0036383B">
    <w:pPr>
      <w:rPr>
        <w:rFonts w:ascii="Century Gothic" w:hAnsi="Century Gothic"/>
        <w:i/>
        <w:sz w:val="16"/>
        <w:szCs w:val="16"/>
      </w:rPr>
    </w:pPr>
    <w:r>
      <w:rPr>
        <w:rFonts w:ascii="Arial" w:hAnsi="Arial" w:cs="Arial"/>
        <w:i/>
        <w:sz w:val="18"/>
        <w:szCs w:val="18"/>
      </w:rPr>
      <w:t>Legge 241/1990</w:t>
    </w:r>
    <w:r w:rsidR="00814EA3">
      <w:rPr>
        <w:rFonts w:ascii="Arial" w:hAnsi="Arial" w:cs="Arial"/>
        <w:i/>
        <w:sz w:val="18"/>
        <w:szCs w:val="18"/>
      </w:rPr>
      <w:t xml:space="preserve"> – Responsabile </w:t>
    </w:r>
    <w:r>
      <w:rPr>
        <w:rFonts w:ascii="Arial" w:hAnsi="Arial" w:cs="Arial"/>
        <w:i/>
        <w:sz w:val="18"/>
        <w:szCs w:val="18"/>
      </w:rPr>
      <w:t xml:space="preserve">del procedimento: </w:t>
    </w:r>
    <w:r w:rsidR="00A70847">
      <w:rPr>
        <w:rFonts w:ascii="Arial" w:hAnsi="Arial" w:cs="Arial"/>
        <w:i/>
        <w:sz w:val="18"/>
        <w:szCs w:val="18"/>
      </w:rPr>
      <w:t>dott.</w:t>
    </w:r>
    <w:r w:rsidR="007554CC">
      <w:rPr>
        <w:rFonts w:ascii="Arial" w:hAnsi="Arial" w:cs="Arial"/>
        <w:i/>
        <w:sz w:val="18"/>
        <w:szCs w:val="18"/>
      </w:rPr>
      <w:t>ssa</w:t>
    </w:r>
    <w:r w:rsidR="00A70847">
      <w:rPr>
        <w:rFonts w:ascii="Arial" w:hAnsi="Arial" w:cs="Arial"/>
        <w:i/>
        <w:sz w:val="18"/>
        <w:szCs w:val="18"/>
      </w:rPr>
      <w:t xml:space="preserve"> </w:t>
    </w:r>
    <w:r w:rsidR="007554CC">
      <w:rPr>
        <w:rFonts w:ascii="Arial" w:hAnsi="Arial" w:cs="Arial"/>
        <w:i/>
        <w:sz w:val="18"/>
        <w:szCs w:val="18"/>
      </w:rPr>
      <w:t>Gabriella Orazi</w:t>
    </w:r>
  </w:p>
  <w:p w14:paraId="456ABAEC" w14:textId="77777777" w:rsidR="0070006E" w:rsidRPr="0070425C" w:rsidRDefault="008937D4" w:rsidP="00D91115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</w:p>
  <w:tbl>
    <w:tblPr>
      <w:tblW w:w="0" w:type="auto"/>
      <w:tblLook w:val="01E0" w:firstRow="1" w:lastRow="1" w:firstColumn="1" w:lastColumn="1" w:noHBand="0" w:noVBand="0"/>
    </w:tblPr>
    <w:tblGrid>
      <w:gridCol w:w="3623"/>
      <w:gridCol w:w="4223"/>
    </w:tblGrid>
    <w:tr w:rsidR="0070006E" w:rsidRPr="006C33F4" w14:paraId="2E6AC100" w14:textId="77777777" w:rsidTr="00F87409">
      <w:tc>
        <w:tcPr>
          <w:tcW w:w="4322" w:type="dxa"/>
          <w:shd w:val="clear" w:color="auto" w:fill="auto"/>
        </w:tcPr>
        <w:p w14:paraId="2A91BE56" w14:textId="77777777" w:rsidR="0070006E" w:rsidRDefault="0070006E" w:rsidP="00D91115">
          <w:pPr>
            <w:rPr>
              <w:rFonts w:ascii="Arial" w:hAnsi="Arial" w:cs="Arial"/>
              <w:sz w:val="16"/>
              <w:szCs w:val="16"/>
            </w:rPr>
          </w:pPr>
          <w:r w:rsidRPr="007B4F39">
            <w:rPr>
              <w:rFonts w:ascii="Arial" w:hAnsi="Arial" w:cs="Arial"/>
              <w:b/>
              <w:sz w:val="16"/>
              <w:szCs w:val="16"/>
            </w:rPr>
            <w:t>Università degli Studi di Trieste</w:t>
          </w:r>
          <w:r w:rsidRPr="007B4F39">
            <w:rPr>
              <w:rFonts w:ascii="Arial" w:hAnsi="Arial" w:cs="Arial"/>
              <w:sz w:val="16"/>
              <w:szCs w:val="16"/>
            </w:rPr>
            <w:t xml:space="preserve"> </w:t>
          </w:r>
        </w:p>
        <w:p w14:paraId="343FB179" w14:textId="77777777" w:rsidR="0070006E" w:rsidRDefault="0070006E" w:rsidP="00D91115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Dipartimento di Scienze della Vita</w:t>
          </w:r>
        </w:p>
        <w:p w14:paraId="0A884CB2" w14:textId="77777777" w:rsidR="0070006E" w:rsidRPr="007B4F39" w:rsidRDefault="0070006E" w:rsidP="00D91115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Via E. Weiss, 2</w:t>
          </w:r>
        </w:p>
        <w:p w14:paraId="29F3050F" w14:textId="77777777" w:rsidR="0070006E" w:rsidRPr="007B4F39" w:rsidRDefault="0070006E" w:rsidP="00D91115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I - 34128</w:t>
          </w:r>
          <w:r w:rsidRPr="007B4F39">
            <w:rPr>
              <w:rFonts w:ascii="Arial" w:hAnsi="Arial" w:cs="Arial"/>
              <w:sz w:val="16"/>
              <w:szCs w:val="16"/>
            </w:rPr>
            <w:t xml:space="preserve"> Trieste</w:t>
          </w:r>
        </w:p>
      </w:tc>
      <w:tc>
        <w:tcPr>
          <w:tcW w:w="4858" w:type="dxa"/>
          <w:shd w:val="clear" w:color="auto" w:fill="auto"/>
        </w:tcPr>
        <w:p w14:paraId="6B15D35C" w14:textId="4C22DB5B" w:rsidR="0070006E" w:rsidRPr="00690F40" w:rsidRDefault="0070006E" w:rsidP="00F72D2C">
          <w:pPr>
            <w:jc w:val="right"/>
            <w:rPr>
              <w:rFonts w:ascii="Arial" w:hAnsi="Arial" w:cs="Arial"/>
              <w:sz w:val="16"/>
              <w:szCs w:val="16"/>
              <w:lang w:val="en-GB"/>
            </w:rPr>
          </w:pPr>
          <w:r w:rsidRPr="00690F40">
            <w:rPr>
              <w:rFonts w:ascii="Arial" w:hAnsi="Arial" w:cs="Arial"/>
              <w:sz w:val="16"/>
              <w:szCs w:val="16"/>
              <w:lang w:val="en-GB"/>
            </w:rPr>
            <w:t>Tel. +39 040 558 87</w:t>
          </w:r>
          <w:r w:rsidR="006C017B" w:rsidRPr="00690F40">
            <w:rPr>
              <w:rFonts w:ascii="Arial" w:hAnsi="Arial" w:cs="Arial"/>
              <w:sz w:val="16"/>
              <w:szCs w:val="16"/>
              <w:lang w:val="en-GB"/>
            </w:rPr>
            <w:t>8</w:t>
          </w:r>
          <w:r w:rsidR="006C33F4">
            <w:rPr>
              <w:rFonts w:ascii="Arial" w:hAnsi="Arial" w:cs="Arial"/>
              <w:sz w:val="16"/>
              <w:szCs w:val="16"/>
              <w:lang w:val="en-GB"/>
            </w:rPr>
            <w:t>4</w:t>
          </w:r>
        </w:p>
        <w:p w14:paraId="070D9070" w14:textId="63CB5CA2" w:rsidR="0070006E" w:rsidRPr="00A312AE" w:rsidRDefault="00895793" w:rsidP="009B422F">
          <w:pPr>
            <w:jc w:val="right"/>
            <w:rPr>
              <w:rFonts w:ascii="Arial" w:hAnsi="Arial" w:cs="Arial"/>
              <w:b/>
              <w:sz w:val="16"/>
              <w:szCs w:val="16"/>
              <w:lang w:val="en-GB"/>
            </w:rPr>
          </w:pPr>
          <w:hyperlink r:id="rId1" w:history="1">
            <w:r w:rsidR="00A312AE" w:rsidRPr="005E2CFF">
              <w:rPr>
                <w:rStyle w:val="Collegamentoipertestuale"/>
                <w:rFonts w:ascii="Arial" w:hAnsi="Arial" w:cs="Arial"/>
                <w:b/>
                <w:sz w:val="16"/>
                <w:szCs w:val="16"/>
                <w:lang w:val="en-GB"/>
              </w:rPr>
              <w:t>protocollodsv@units.it</w:t>
            </w:r>
          </w:hyperlink>
          <w:r w:rsidR="00A312AE">
            <w:rPr>
              <w:rFonts w:ascii="Arial" w:hAnsi="Arial" w:cs="Arial"/>
              <w:b/>
              <w:sz w:val="16"/>
              <w:szCs w:val="16"/>
              <w:lang w:val="en-GB"/>
            </w:rPr>
            <w:t xml:space="preserve"> </w:t>
          </w:r>
        </w:p>
      </w:tc>
    </w:tr>
  </w:tbl>
  <w:p w14:paraId="507AEC33" w14:textId="3C53297C" w:rsidR="0070006E" w:rsidRPr="00A312AE" w:rsidRDefault="0070006E" w:rsidP="00690843">
    <w:pPr>
      <w:tabs>
        <w:tab w:val="center" w:pos="4252"/>
        <w:tab w:val="left" w:pos="5304"/>
      </w:tabs>
      <w:spacing w:line="220" w:lineRule="exact"/>
      <w:rPr>
        <w:rFonts w:ascii="Times New Roman" w:hAnsi="Times New Roman"/>
        <w:b/>
        <w:sz w:val="17"/>
      </w:rPr>
    </w:pPr>
    <w:r w:rsidRPr="00A312AE">
      <w:rPr>
        <w:rFonts w:ascii="Arial" w:hAnsi="Arial" w:cs="Arial"/>
        <w:b/>
        <w:sz w:val="16"/>
        <w:szCs w:val="16"/>
      </w:rPr>
      <w:tab/>
      <w:t xml:space="preserve">www.units.it   </w:t>
    </w:r>
    <w:r w:rsidRPr="00A312AE">
      <w:rPr>
        <w:rFonts w:ascii="Arial" w:hAnsi="Arial" w:cs="Arial"/>
        <w:sz w:val="16"/>
        <w:szCs w:val="16"/>
      </w:rPr>
      <w:t>–</w:t>
    </w:r>
    <w:r w:rsidRPr="00A312AE">
      <w:rPr>
        <w:rFonts w:ascii="Arial" w:hAnsi="Arial" w:cs="Arial"/>
        <w:b/>
        <w:sz w:val="16"/>
        <w:szCs w:val="16"/>
      </w:rPr>
      <w:t xml:space="preserve">   </w:t>
    </w:r>
    <w:hyperlink r:id="rId2" w:history="1">
      <w:r w:rsidR="00A312AE" w:rsidRPr="005E2CFF">
        <w:rPr>
          <w:rStyle w:val="Collegamentoipertestuale"/>
          <w:rFonts w:ascii="Arial" w:hAnsi="Arial" w:cs="Arial"/>
          <w:b/>
          <w:sz w:val="16"/>
          <w:szCs w:val="16"/>
        </w:rPr>
        <w:t>dsv@pec.units.it</w:t>
      </w:r>
    </w:hyperlink>
    <w:r w:rsidR="00A312AE">
      <w:rPr>
        <w:rFonts w:ascii="Arial" w:hAnsi="Arial" w:cs="Arial"/>
        <w:b/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6B5A8" w14:textId="77777777" w:rsidR="00ED04BD" w:rsidRDefault="00ED04BD">
      <w:r>
        <w:separator/>
      </w:r>
    </w:p>
  </w:footnote>
  <w:footnote w:type="continuationSeparator" w:id="0">
    <w:p w14:paraId="58E94DB0" w14:textId="77777777" w:rsidR="00ED04BD" w:rsidRDefault="00ED0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EFED" w14:textId="5F025A8E" w:rsidR="0070006E" w:rsidRDefault="008A5BAA" w:rsidP="008A5BAA">
    <w:pPr>
      <w:pStyle w:val="Intestazione"/>
      <w:ind w:left="-284" w:right="-234"/>
    </w:pPr>
    <w:r w:rsidRPr="008A5BAA">
      <w:rPr>
        <w:noProof/>
      </w:rPr>
      <w:drawing>
        <wp:inline distT="0" distB="0" distL="0" distR="0" wp14:anchorId="25D126E2" wp14:editId="7531D246">
          <wp:extent cx="2524125" cy="849632"/>
          <wp:effectExtent l="0" t="0" r="0" b="7620"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7431" cy="864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D738A0">
      <w:rPr>
        <w:noProof/>
      </w:rPr>
      <w:drawing>
        <wp:inline distT="0" distB="0" distL="0" distR="0" wp14:anchorId="4987B0ED" wp14:editId="4C00339A">
          <wp:extent cx="2438280" cy="886320"/>
          <wp:effectExtent l="0" t="0" r="635" b="9525"/>
          <wp:docPr id="46" name="Immagin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97"/>
                  <a:stretch/>
                </pic:blipFill>
                <pic:spPr bwMode="auto">
                  <a:xfrm>
                    <a:off x="0" y="0"/>
                    <a:ext cx="2438280" cy="886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E87A6E4" w14:textId="77777777" w:rsidR="006E4C32" w:rsidRDefault="006E4C32" w:rsidP="00846F0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95121"/>
    <w:multiLevelType w:val="hybridMultilevel"/>
    <w:tmpl w:val="8DB86EE0"/>
    <w:lvl w:ilvl="0" w:tplc="06DEB1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399199F"/>
    <w:multiLevelType w:val="hybridMultilevel"/>
    <w:tmpl w:val="50EE32E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83704"/>
    <w:multiLevelType w:val="hybridMultilevel"/>
    <w:tmpl w:val="DD161FA2"/>
    <w:lvl w:ilvl="0" w:tplc="80244740">
      <w:start w:val="3"/>
      <w:numFmt w:val="bullet"/>
      <w:lvlText w:val="–"/>
      <w:lvlJc w:val="left"/>
      <w:pPr>
        <w:tabs>
          <w:tab w:val="num" w:pos="1560"/>
        </w:tabs>
        <w:ind w:left="15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" w15:restartNumberingAfterBreak="0">
    <w:nsid w:val="1D434E7F"/>
    <w:multiLevelType w:val="hybridMultilevel"/>
    <w:tmpl w:val="0EBA4C3A"/>
    <w:lvl w:ilvl="0" w:tplc="981C1488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D415060"/>
    <w:multiLevelType w:val="hybridMultilevel"/>
    <w:tmpl w:val="82D466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1558C"/>
    <w:multiLevelType w:val="hybridMultilevel"/>
    <w:tmpl w:val="67DA8BF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A10220"/>
    <w:multiLevelType w:val="hybridMultilevel"/>
    <w:tmpl w:val="A578566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E5565"/>
    <w:multiLevelType w:val="hybridMultilevel"/>
    <w:tmpl w:val="4A1467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1955"/>
    <w:multiLevelType w:val="hybridMultilevel"/>
    <w:tmpl w:val="93A8F69C"/>
    <w:lvl w:ilvl="0" w:tplc="04100017">
      <w:start w:val="4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64218A"/>
    <w:multiLevelType w:val="hybridMultilevel"/>
    <w:tmpl w:val="9356CDAC"/>
    <w:lvl w:ilvl="0" w:tplc="686EC860">
      <w:start w:val="1"/>
      <w:numFmt w:val="lowerLetter"/>
      <w:lvlText w:val="%1)"/>
      <w:lvlJc w:val="left"/>
      <w:pPr>
        <w:ind w:left="735" w:hanging="375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730BA2"/>
    <w:multiLevelType w:val="hybridMultilevel"/>
    <w:tmpl w:val="89D2C3A6"/>
    <w:lvl w:ilvl="0" w:tplc="493AA7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6F1953"/>
    <w:multiLevelType w:val="hybridMultilevel"/>
    <w:tmpl w:val="1986778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1"/>
  </w:num>
  <w:num w:numId="7">
    <w:abstractNumId w:val="10"/>
  </w:num>
  <w:num w:numId="8">
    <w:abstractNumId w:val="0"/>
  </w:num>
  <w:num w:numId="9">
    <w:abstractNumId w:val="11"/>
  </w:num>
  <w:num w:numId="10">
    <w:abstractNumId w:val="6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1C3"/>
    <w:rsid w:val="00005241"/>
    <w:rsid w:val="000066E5"/>
    <w:rsid w:val="00010960"/>
    <w:rsid w:val="000113FD"/>
    <w:rsid w:val="0001278C"/>
    <w:rsid w:val="000263C0"/>
    <w:rsid w:val="00030AA2"/>
    <w:rsid w:val="00056514"/>
    <w:rsid w:val="000566F7"/>
    <w:rsid w:val="00056E35"/>
    <w:rsid w:val="00067ACB"/>
    <w:rsid w:val="000740E1"/>
    <w:rsid w:val="000758DB"/>
    <w:rsid w:val="00084BB1"/>
    <w:rsid w:val="00091CF3"/>
    <w:rsid w:val="000A7E48"/>
    <w:rsid w:val="000B051F"/>
    <w:rsid w:val="000D3F6C"/>
    <w:rsid w:val="000F4785"/>
    <w:rsid w:val="00102979"/>
    <w:rsid w:val="00130D87"/>
    <w:rsid w:val="001408B1"/>
    <w:rsid w:val="0014143D"/>
    <w:rsid w:val="00146F52"/>
    <w:rsid w:val="00147EC3"/>
    <w:rsid w:val="001603B9"/>
    <w:rsid w:val="0016243B"/>
    <w:rsid w:val="00165B33"/>
    <w:rsid w:val="00176885"/>
    <w:rsid w:val="00187545"/>
    <w:rsid w:val="00197594"/>
    <w:rsid w:val="001A0A94"/>
    <w:rsid w:val="001A1FCD"/>
    <w:rsid w:val="001B41B4"/>
    <w:rsid w:val="001B72C2"/>
    <w:rsid w:val="001C07E4"/>
    <w:rsid w:val="001C3934"/>
    <w:rsid w:val="001D346E"/>
    <w:rsid w:val="001D5CF0"/>
    <w:rsid w:val="00216DC3"/>
    <w:rsid w:val="00220B9E"/>
    <w:rsid w:val="00226526"/>
    <w:rsid w:val="002350FE"/>
    <w:rsid w:val="00242235"/>
    <w:rsid w:val="00247FED"/>
    <w:rsid w:val="00251C34"/>
    <w:rsid w:val="0025492F"/>
    <w:rsid w:val="002600CA"/>
    <w:rsid w:val="002621BC"/>
    <w:rsid w:val="00264415"/>
    <w:rsid w:val="00271420"/>
    <w:rsid w:val="0027266E"/>
    <w:rsid w:val="0028294E"/>
    <w:rsid w:val="00285AC4"/>
    <w:rsid w:val="00294CA4"/>
    <w:rsid w:val="002A47F1"/>
    <w:rsid w:val="002B214F"/>
    <w:rsid w:val="002C38CE"/>
    <w:rsid w:val="002D34AB"/>
    <w:rsid w:val="002D699F"/>
    <w:rsid w:val="002F0FC7"/>
    <w:rsid w:val="002F15B3"/>
    <w:rsid w:val="002F79C1"/>
    <w:rsid w:val="00324CB8"/>
    <w:rsid w:val="00326247"/>
    <w:rsid w:val="00337F22"/>
    <w:rsid w:val="00346806"/>
    <w:rsid w:val="003571CB"/>
    <w:rsid w:val="0036383B"/>
    <w:rsid w:val="00380CDA"/>
    <w:rsid w:val="00385969"/>
    <w:rsid w:val="00392238"/>
    <w:rsid w:val="00392AF7"/>
    <w:rsid w:val="00394994"/>
    <w:rsid w:val="003C11F3"/>
    <w:rsid w:val="003F4B62"/>
    <w:rsid w:val="003F78BF"/>
    <w:rsid w:val="00404673"/>
    <w:rsid w:val="00404F78"/>
    <w:rsid w:val="00405740"/>
    <w:rsid w:val="004060A9"/>
    <w:rsid w:val="00407BE8"/>
    <w:rsid w:val="004309DA"/>
    <w:rsid w:val="004413FB"/>
    <w:rsid w:val="00470963"/>
    <w:rsid w:val="00472AE7"/>
    <w:rsid w:val="00477484"/>
    <w:rsid w:val="00477986"/>
    <w:rsid w:val="00480453"/>
    <w:rsid w:val="00483057"/>
    <w:rsid w:val="00487C90"/>
    <w:rsid w:val="004A61B5"/>
    <w:rsid w:val="004A710E"/>
    <w:rsid w:val="004B0540"/>
    <w:rsid w:val="004B335A"/>
    <w:rsid w:val="004C1FF6"/>
    <w:rsid w:val="004D0334"/>
    <w:rsid w:val="004E6025"/>
    <w:rsid w:val="005021B1"/>
    <w:rsid w:val="00506114"/>
    <w:rsid w:val="005260D0"/>
    <w:rsid w:val="00534FC7"/>
    <w:rsid w:val="00571150"/>
    <w:rsid w:val="00572818"/>
    <w:rsid w:val="00575ED3"/>
    <w:rsid w:val="00576B61"/>
    <w:rsid w:val="0058245F"/>
    <w:rsid w:val="005A221B"/>
    <w:rsid w:val="005C1215"/>
    <w:rsid w:val="005C478E"/>
    <w:rsid w:val="005E196A"/>
    <w:rsid w:val="005E3A8C"/>
    <w:rsid w:val="005F539A"/>
    <w:rsid w:val="005F6C63"/>
    <w:rsid w:val="00627E4A"/>
    <w:rsid w:val="0067157C"/>
    <w:rsid w:val="0067482E"/>
    <w:rsid w:val="0068037D"/>
    <w:rsid w:val="0068144E"/>
    <w:rsid w:val="0069020D"/>
    <w:rsid w:val="00690843"/>
    <w:rsid w:val="00690F40"/>
    <w:rsid w:val="0069499B"/>
    <w:rsid w:val="006A419C"/>
    <w:rsid w:val="006B6C19"/>
    <w:rsid w:val="006C017B"/>
    <w:rsid w:val="006C0A09"/>
    <w:rsid w:val="006C33F4"/>
    <w:rsid w:val="006C6877"/>
    <w:rsid w:val="006C748D"/>
    <w:rsid w:val="006C7620"/>
    <w:rsid w:val="006D022C"/>
    <w:rsid w:val="006D39C6"/>
    <w:rsid w:val="006D6003"/>
    <w:rsid w:val="006E4C32"/>
    <w:rsid w:val="0070006E"/>
    <w:rsid w:val="00702148"/>
    <w:rsid w:val="0070425C"/>
    <w:rsid w:val="0071103F"/>
    <w:rsid w:val="00735752"/>
    <w:rsid w:val="00737857"/>
    <w:rsid w:val="007402D8"/>
    <w:rsid w:val="007554CC"/>
    <w:rsid w:val="00771D63"/>
    <w:rsid w:val="00780988"/>
    <w:rsid w:val="007826A4"/>
    <w:rsid w:val="00782BD6"/>
    <w:rsid w:val="007A47EE"/>
    <w:rsid w:val="007B4F39"/>
    <w:rsid w:val="007C452A"/>
    <w:rsid w:val="007C5F98"/>
    <w:rsid w:val="007E301E"/>
    <w:rsid w:val="007E4743"/>
    <w:rsid w:val="007F035C"/>
    <w:rsid w:val="00803B0A"/>
    <w:rsid w:val="00814EA3"/>
    <w:rsid w:val="00820C57"/>
    <w:rsid w:val="00825CAF"/>
    <w:rsid w:val="0083312B"/>
    <w:rsid w:val="00846F07"/>
    <w:rsid w:val="00886D06"/>
    <w:rsid w:val="008926F5"/>
    <w:rsid w:val="008937D4"/>
    <w:rsid w:val="00895793"/>
    <w:rsid w:val="008A337B"/>
    <w:rsid w:val="008A5BAA"/>
    <w:rsid w:val="008B3917"/>
    <w:rsid w:val="008B5F65"/>
    <w:rsid w:val="008D40C3"/>
    <w:rsid w:val="008E3B54"/>
    <w:rsid w:val="008E5777"/>
    <w:rsid w:val="00913A22"/>
    <w:rsid w:val="009202AB"/>
    <w:rsid w:val="00944BBB"/>
    <w:rsid w:val="009473D9"/>
    <w:rsid w:val="00953A9A"/>
    <w:rsid w:val="00955DB0"/>
    <w:rsid w:val="00956DD1"/>
    <w:rsid w:val="0096669D"/>
    <w:rsid w:val="009908A1"/>
    <w:rsid w:val="009A4B66"/>
    <w:rsid w:val="009A505A"/>
    <w:rsid w:val="009B422F"/>
    <w:rsid w:val="009D2879"/>
    <w:rsid w:val="009F0B38"/>
    <w:rsid w:val="009F14DF"/>
    <w:rsid w:val="009F56FA"/>
    <w:rsid w:val="00A06120"/>
    <w:rsid w:val="00A312AE"/>
    <w:rsid w:val="00A50F7C"/>
    <w:rsid w:val="00A64687"/>
    <w:rsid w:val="00A6667B"/>
    <w:rsid w:val="00A70847"/>
    <w:rsid w:val="00A72304"/>
    <w:rsid w:val="00A82EC3"/>
    <w:rsid w:val="00A857B3"/>
    <w:rsid w:val="00A87FA3"/>
    <w:rsid w:val="00A90CA8"/>
    <w:rsid w:val="00AA2E14"/>
    <w:rsid w:val="00AB4840"/>
    <w:rsid w:val="00AD0079"/>
    <w:rsid w:val="00AE5FFD"/>
    <w:rsid w:val="00AF51AE"/>
    <w:rsid w:val="00B01A83"/>
    <w:rsid w:val="00B166EE"/>
    <w:rsid w:val="00B23283"/>
    <w:rsid w:val="00B353E9"/>
    <w:rsid w:val="00B44CA5"/>
    <w:rsid w:val="00B47DE6"/>
    <w:rsid w:val="00B50C46"/>
    <w:rsid w:val="00B6163E"/>
    <w:rsid w:val="00B77404"/>
    <w:rsid w:val="00B92EE9"/>
    <w:rsid w:val="00B955AF"/>
    <w:rsid w:val="00B96D32"/>
    <w:rsid w:val="00BA3E0B"/>
    <w:rsid w:val="00BB21DC"/>
    <w:rsid w:val="00BB593D"/>
    <w:rsid w:val="00BC4B15"/>
    <w:rsid w:val="00BC51C3"/>
    <w:rsid w:val="00BE4053"/>
    <w:rsid w:val="00BF3E27"/>
    <w:rsid w:val="00BF7DCC"/>
    <w:rsid w:val="00C107B7"/>
    <w:rsid w:val="00C11642"/>
    <w:rsid w:val="00C167E3"/>
    <w:rsid w:val="00C22686"/>
    <w:rsid w:val="00C24BB2"/>
    <w:rsid w:val="00C26EA7"/>
    <w:rsid w:val="00C3283A"/>
    <w:rsid w:val="00C578F4"/>
    <w:rsid w:val="00C63897"/>
    <w:rsid w:val="00CA0ECB"/>
    <w:rsid w:val="00CC0FBF"/>
    <w:rsid w:val="00CC2C4B"/>
    <w:rsid w:val="00CD70CB"/>
    <w:rsid w:val="00CE3BA0"/>
    <w:rsid w:val="00CE6E04"/>
    <w:rsid w:val="00CF1A69"/>
    <w:rsid w:val="00CF6CAA"/>
    <w:rsid w:val="00D008E1"/>
    <w:rsid w:val="00D26CAE"/>
    <w:rsid w:val="00D33DB3"/>
    <w:rsid w:val="00D360AD"/>
    <w:rsid w:val="00D37F7A"/>
    <w:rsid w:val="00D42255"/>
    <w:rsid w:val="00D507FD"/>
    <w:rsid w:val="00D63DA1"/>
    <w:rsid w:val="00D738A0"/>
    <w:rsid w:val="00D76F5D"/>
    <w:rsid w:val="00D91115"/>
    <w:rsid w:val="00DA490F"/>
    <w:rsid w:val="00DF0976"/>
    <w:rsid w:val="00E6474D"/>
    <w:rsid w:val="00E90777"/>
    <w:rsid w:val="00E90CD0"/>
    <w:rsid w:val="00EA50FB"/>
    <w:rsid w:val="00EC1B1E"/>
    <w:rsid w:val="00EC4CC8"/>
    <w:rsid w:val="00ED04BD"/>
    <w:rsid w:val="00ED2BB8"/>
    <w:rsid w:val="00EE0752"/>
    <w:rsid w:val="00EF18D1"/>
    <w:rsid w:val="00F00769"/>
    <w:rsid w:val="00F122C2"/>
    <w:rsid w:val="00F15FBC"/>
    <w:rsid w:val="00F25D39"/>
    <w:rsid w:val="00F36034"/>
    <w:rsid w:val="00F42B02"/>
    <w:rsid w:val="00F4325A"/>
    <w:rsid w:val="00F507CD"/>
    <w:rsid w:val="00F50EED"/>
    <w:rsid w:val="00F71DA6"/>
    <w:rsid w:val="00F72D2C"/>
    <w:rsid w:val="00F77012"/>
    <w:rsid w:val="00F8100E"/>
    <w:rsid w:val="00F82407"/>
    <w:rsid w:val="00F87409"/>
    <w:rsid w:val="00F91014"/>
    <w:rsid w:val="00FB1848"/>
    <w:rsid w:val="00FB1D54"/>
    <w:rsid w:val="00FE5DF6"/>
    <w:rsid w:val="00FF06C6"/>
    <w:rsid w:val="00FF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oNotEmbedSmartTags/>
  <w:decimalSymbol w:val=","/>
  <w:listSeparator w:val=";"/>
  <w14:docId w14:val="643488E6"/>
  <w15:docId w15:val="{5D1C9577-71BE-47BB-962F-D73E57862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 New Roman" w:hAnsi="Courier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link w:val="Titolo1Carattere"/>
    <w:uiPriority w:val="9"/>
    <w:qFormat/>
    <w:rsid w:val="00B47DE6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90D1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490D1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FB38F9"/>
    <w:rPr>
      <w:color w:val="0000FF"/>
      <w:u w:val="single"/>
    </w:rPr>
  </w:style>
  <w:style w:type="paragraph" w:styleId="Testofumetto">
    <w:name w:val="Balloon Text"/>
    <w:basedOn w:val="Normale"/>
    <w:semiHidden/>
    <w:rsid w:val="000263C0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qFormat/>
    <w:rsid w:val="00B96D32"/>
    <w:rPr>
      <w:b/>
      <w:bCs/>
      <w:sz w:val="20"/>
    </w:rPr>
  </w:style>
  <w:style w:type="character" w:styleId="Rimandocommento">
    <w:name w:val="annotation reference"/>
    <w:uiPriority w:val="99"/>
    <w:semiHidden/>
    <w:rsid w:val="00B96D32"/>
    <w:rPr>
      <w:sz w:val="16"/>
      <w:szCs w:val="16"/>
    </w:rPr>
  </w:style>
  <w:style w:type="paragraph" w:styleId="Testocommento">
    <w:name w:val="annotation text"/>
    <w:basedOn w:val="Normale"/>
    <w:semiHidden/>
    <w:rsid w:val="00B96D32"/>
    <w:rPr>
      <w:sz w:val="20"/>
    </w:rPr>
  </w:style>
  <w:style w:type="paragraph" w:styleId="Soggettocommento">
    <w:name w:val="annotation subject"/>
    <w:basedOn w:val="Testocommento"/>
    <w:next w:val="Testocommento"/>
    <w:semiHidden/>
    <w:rsid w:val="00B96D32"/>
    <w:rPr>
      <w:b/>
      <w:bCs/>
    </w:rPr>
  </w:style>
  <w:style w:type="table" w:styleId="Grigliatabella">
    <w:name w:val="Table Grid"/>
    <w:basedOn w:val="Tabellanormale"/>
    <w:uiPriority w:val="39"/>
    <w:rsid w:val="00920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Carpredefinitoparagrafo"/>
    <w:rsid w:val="001C3934"/>
  </w:style>
  <w:style w:type="paragraph" w:styleId="Paragrafoelenco">
    <w:name w:val="List Paragraph"/>
    <w:basedOn w:val="Normale"/>
    <w:uiPriority w:val="34"/>
    <w:qFormat/>
    <w:rsid w:val="00BC51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47DE6"/>
    <w:rPr>
      <w:rFonts w:ascii="Times New Roman" w:hAnsi="Times New Roman"/>
      <w:b/>
      <w:bCs/>
      <w:kern w:val="36"/>
      <w:sz w:val="48"/>
      <w:szCs w:val="48"/>
    </w:rPr>
  </w:style>
  <w:style w:type="character" w:styleId="Enfasicorsivo">
    <w:name w:val="Emphasis"/>
    <w:basedOn w:val="Carpredefinitoparagrafo"/>
    <w:uiPriority w:val="20"/>
    <w:qFormat/>
    <w:rsid w:val="006C7620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A312AE"/>
    <w:rPr>
      <w:color w:val="605E5C"/>
      <w:shd w:val="clear" w:color="auto" w:fill="E1DFDD"/>
    </w:rPr>
  </w:style>
  <w:style w:type="paragraph" w:customStyle="1" w:styleId="Default">
    <w:name w:val="Default"/>
    <w:rsid w:val="00407BE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itolo">
    <w:name w:val="Title"/>
    <w:basedOn w:val="Normale"/>
    <w:link w:val="TitoloCarattere"/>
    <w:qFormat/>
    <w:rsid w:val="006E4C32"/>
    <w:pPr>
      <w:spacing w:before="240" w:after="240"/>
      <w:jc w:val="center"/>
    </w:pPr>
    <w:rPr>
      <w:rFonts w:ascii="Arial" w:hAnsi="Arial"/>
      <w:b/>
      <w:i/>
      <w:spacing w:val="40"/>
    </w:rPr>
  </w:style>
  <w:style w:type="character" w:customStyle="1" w:styleId="TitoloCarattere">
    <w:name w:val="Titolo Carattere"/>
    <w:basedOn w:val="Carpredefinitoparagrafo"/>
    <w:link w:val="Titolo"/>
    <w:rsid w:val="006E4C32"/>
    <w:rPr>
      <w:rFonts w:ascii="Arial" w:hAnsi="Arial"/>
      <w:b/>
      <w:i/>
      <w:spacing w:val="40"/>
      <w:sz w:val="24"/>
    </w:rPr>
  </w:style>
  <w:style w:type="paragraph" w:customStyle="1" w:styleId="Verbale">
    <w:name w:val="Verbale"/>
    <w:basedOn w:val="Normale"/>
    <w:qFormat/>
    <w:rsid w:val="00572818"/>
    <w:pPr>
      <w:spacing w:before="60" w:after="60"/>
      <w:jc w:val="both"/>
    </w:pPr>
    <w:rPr>
      <w:rFonts w:ascii="Arial" w:eastAsia="SimSun" w:hAnsi="Arial"/>
      <w:color w:val="000000"/>
      <w:sz w:val="20"/>
      <w:lang w:eastAsia="ja-JP" w:bidi="it-IT"/>
    </w:rPr>
  </w:style>
  <w:style w:type="character" w:styleId="Enfasiintensa">
    <w:name w:val="Intense Emphasis"/>
    <w:basedOn w:val="Carpredefinitoparagrafo"/>
    <w:uiPriority w:val="21"/>
    <w:qFormat/>
    <w:rsid w:val="00820C57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9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sv@pec.units.it" TargetMode="External"/><Relationship Id="rId1" Type="http://schemas.openxmlformats.org/officeDocument/2006/relationships/hyperlink" Target="mailto:protocollodsv@units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rente\Documents\Carta%20intestata%20DSV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6B12F-229B-4A51-96DD-2E4773DF3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DSV.dotx</Template>
  <TotalTime>0</TotalTime>
  <Pages>2</Pages>
  <Words>325</Words>
  <Characters>2159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Anno Titolo classe fascicolo</vt:lpstr>
    </vt:vector>
  </TitlesOfParts>
  <Company>Università di Trieste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 Titolo classe fascicolo</dc:title>
  <dc:creator>Lenovo</dc:creator>
  <cp:lastModifiedBy>MARASSI ELISA</cp:lastModifiedBy>
  <cp:revision>2</cp:revision>
  <cp:lastPrinted>2025-07-10T06:41:00Z</cp:lastPrinted>
  <dcterms:created xsi:type="dcterms:W3CDTF">2025-10-14T10:03:00Z</dcterms:created>
  <dcterms:modified xsi:type="dcterms:W3CDTF">2025-10-14T10:03:00Z</dcterms:modified>
</cp:coreProperties>
</file>